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369" w:rsidRPr="00E16079" w:rsidRDefault="00EB0369" w:rsidP="00E16079">
      <w:pPr>
        <w:pStyle w:val="BodyText"/>
        <w:rPr>
          <w:sz w:val="28"/>
          <w:szCs w:val="28"/>
        </w:rPr>
      </w:pPr>
      <w:r w:rsidRPr="00E16079">
        <w:rPr>
          <w:sz w:val="28"/>
          <w:szCs w:val="28"/>
        </w:rPr>
        <w:t>Einführung in Webseite der DJG-Berlin mit Wordpress</w:t>
      </w:r>
    </w:p>
    <w:p w:rsidR="00EB0369" w:rsidRDefault="00EB0369" w:rsidP="00E16079"/>
    <w:p w:rsidR="00EB0369" w:rsidRDefault="00EB0369" w:rsidP="00E16079"/>
    <w:p w:rsidR="00EB0369" w:rsidRDefault="00EB0369" w:rsidP="00E16079">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i1025" type="#_x0000_t75" style="width:448.5pt;height:224.25pt;visibility:visible">
            <v:imagedata r:id="rId7" o:title=""/>
          </v:shape>
        </w:pict>
      </w:r>
    </w:p>
    <w:p w:rsidR="00EB0369" w:rsidRDefault="00EB0369" w:rsidP="00E16079"/>
    <w:p w:rsidR="00EB0369" w:rsidRDefault="00EB0369" w:rsidP="00E16079"/>
    <w:p w:rsidR="00EB0369" w:rsidRDefault="00EB0369" w:rsidP="00E16079"/>
    <w:p w:rsidR="00EB0369" w:rsidRDefault="00EB0369" w:rsidP="00E16079"/>
    <w:p w:rsidR="00EB0369" w:rsidRDefault="00EB0369" w:rsidP="00E16079"/>
    <w:p w:rsidR="00EB0369" w:rsidRDefault="00EB0369" w:rsidP="00E16079"/>
    <w:p w:rsidR="00EB0369" w:rsidRDefault="00EB0369" w:rsidP="00E16079"/>
    <w:p w:rsidR="00EB0369" w:rsidRDefault="00EB0369" w:rsidP="00E16079"/>
    <w:p w:rsidR="00EB0369" w:rsidRDefault="00EB0369" w:rsidP="00E16079">
      <w:r>
        <w:t xml:space="preserve">Version: </w:t>
      </w:r>
      <w:r>
        <w:tab/>
      </w:r>
      <w:r>
        <w:tab/>
        <w:t>1.0</w:t>
      </w:r>
    </w:p>
    <w:p w:rsidR="00EB0369" w:rsidRDefault="00EB0369" w:rsidP="00E16079"/>
    <w:p w:rsidR="00EB0369" w:rsidRPr="00E16079" w:rsidRDefault="00EB0369" w:rsidP="00E16079">
      <w:r>
        <w:t xml:space="preserve">Autoren:   </w:t>
      </w:r>
      <w:r>
        <w:tab/>
      </w:r>
      <w:r>
        <w:tab/>
        <w:t xml:space="preserve">Fabian Fier, </w:t>
      </w:r>
      <w:hyperlink r:id="rId8" w:history="1">
        <w:r w:rsidRPr="00B303FA">
          <w:rPr>
            <w:rStyle w:val="Hyperlink"/>
          </w:rPr>
          <w:t>f.fier@intersignum.com</w:t>
        </w:r>
      </w:hyperlink>
      <w:r>
        <w:t xml:space="preserve"> </w:t>
      </w:r>
    </w:p>
    <w:p w:rsidR="00EB0369" w:rsidRDefault="00EB0369" w:rsidP="00E16079">
      <w:pPr>
        <w:ind w:left="1416" w:firstLine="708"/>
      </w:pPr>
      <w:r>
        <w:t xml:space="preserve">Markus Willner, </w:t>
      </w:r>
      <w:hyperlink r:id="rId9" w:history="1">
        <w:r w:rsidRPr="00B303FA">
          <w:rPr>
            <w:rStyle w:val="Hyperlink"/>
          </w:rPr>
          <w:t>webmaster@djg-berlin.de</w:t>
        </w:r>
      </w:hyperlink>
      <w:r>
        <w:t xml:space="preserve"> </w:t>
      </w:r>
    </w:p>
    <w:p w:rsidR="00EB0369" w:rsidRDefault="00EB0369" w:rsidP="00E16079">
      <w:r>
        <w:br w:type="page"/>
        <w:t>Inhaltsverzeichnis</w:t>
      </w:r>
    </w:p>
    <w:p w:rsidR="00EB0369" w:rsidRDefault="00EB0369">
      <w:pPr>
        <w:pStyle w:val="TOC1"/>
        <w:tabs>
          <w:tab w:val="right" w:leader="dot" w:pos="9062"/>
        </w:tabs>
        <w:rPr>
          <w:rFonts w:ascii="Times New Roman" w:hAnsi="Times New Roman"/>
          <w:noProof/>
          <w:sz w:val="24"/>
          <w:szCs w:val="24"/>
          <w:lang w:eastAsia="de-DE"/>
        </w:rPr>
      </w:pPr>
      <w:r>
        <w:fldChar w:fldCharType="begin"/>
      </w:r>
      <w:r>
        <w:instrText xml:space="preserve"> TOC \o "1-3" \h \z \u </w:instrText>
      </w:r>
      <w:r>
        <w:fldChar w:fldCharType="separate"/>
      </w:r>
      <w:hyperlink w:anchor="_Toc466968564" w:history="1">
        <w:r w:rsidRPr="00A14137">
          <w:rPr>
            <w:rStyle w:val="Hyperlink"/>
            <w:noProof/>
          </w:rPr>
          <w:t>Login</w:t>
        </w:r>
        <w:r>
          <w:rPr>
            <w:noProof/>
            <w:webHidden/>
          </w:rPr>
          <w:tab/>
        </w:r>
        <w:r>
          <w:rPr>
            <w:noProof/>
            <w:webHidden/>
          </w:rPr>
          <w:fldChar w:fldCharType="begin"/>
        </w:r>
        <w:r>
          <w:rPr>
            <w:noProof/>
            <w:webHidden/>
          </w:rPr>
          <w:instrText xml:space="preserve"> PAGEREF _Toc466968564 \h </w:instrText>
        </w:r>
        <w:r>
          <w:rPr>
            <w:noProof/>
            <w:webHidden/>
          </w:rPr>
        </w:r>
        <w:r>
          <w:rPr>
            <w:noProof/>
            <w:webHidden/>
          </w:rPr>
          <w:fldChar w:fldCharType="separate"/>
        </w:r>
        <w:r>
          <w:rPr>
            <w:noProof/>
            <w:webHidden/>
          </w:rPr>
          <w:t>3</w:t>
        </w:r>
        <w:r>
          <w:rPr>
            <w:noProof/>
            <w:webHidden/>
          </w:rPr>
          <w:fldChar w:fldCharType="end"/>
        </w:r>
      </w:hyperlink>
    </w:p>
    <w:p w:rsidR="00EB0369" w:rsidRDefault="00EB0369">
      <w:pPr>
        <w:pStyle w:val="TOC1"/>
        <w:tabs>
          <w:tab w:val="right" w:leader="dot" w:pos="9062"/>
        </w:tabs>
        <w:rPr>
          <w:rFonts w:ascii="Times New Roman" w:hAnsi="Times New Roman"/>
          <w:noProof/>
          <w:sz w:val="24"/>
          <w:szCs w:val="24"/>
          <w:lang w:eastAsia="de-DE"/>
        </w:rPr>
      </w:pPr>
      <w:hyperlink w:anchor="_Toc466968565" w:history="1">
        <w:r w:rsidRPr="00A14137">
          <w:rPr>
            <w:rStyle w:val="Hyperlink"/>
            <w:noProof/>
          </w:rPr>
          <w:t>Wie kann ich Texte verwalten?</w:t>
        </w:r>
        <w:r>
          <w:rPr>
            <w:noProof/>
            <w:webHidden/>
          </w:rPr>
          <w:tab/>
        </w:r>
        <w:r>
          <w:rPr>
            <w:noProof/>
            <w:webHidden/>
          </w:rPr>
          <w:fldChar w:fldCharType="begin"/>
        </w:r>
        <w:r>
          <w:rPr>
            <w:noProof/>
            <w:webHidden/>
          </w:rPr>
          <w:instrText xml:space="preserve"> PAGEREF _Toc466968565 \h </w:instrText>
        </w:r>
        <w:r>
          <w:rPr>
            <w:noProof/>
            <w:webHidden/>
          </w:rPr>
        </w:r>
        <w:r>
          <w:rPr>
            <w:noProof/>
            <w:webHidden/>
          </w:rPr>
          <w:fldChar w:fldCharType="separate"/>
        </w:r>
        <w:r>
          <w:rPr>
            <w:noProof/>
            <w:webHidden/>
          </w:rPr>
          <w:t>4</w:t>
        </w:r>
        <w:r>
          <w:rPr>
            <w:noProof/>
            <w:webHidden/>
          </w:rPr>
          <w:fldChar w:fldCharType="end"/>
        </w:r>
      </w:hyperlink>
    </w:p>
    <w:p w:rsidR="00EB0369" w:rsidRDefault="00EB0369">
      <w:pPr>
        <w:pStyle w:val="TOC1"/>
        <w:tabs>
          <w:tab w:val="right" w:leader="dot" w:pos="9062"/>
        </w:tabs>
        <w:rPr>
          <w:rFonts w:ascii="Times New Roman" w:hAnsi="Times New Roman"/>
          <w:noProof/>
          <w:sz w:val="24"/>
          <w:szCs w:val="24"/>
          <w:lang w:eastAsia="de-DE"/>
        </w:rPr>
      </w:pPr>
      <w:hyperlink w:anchor="_Toc466968566" w:history="1">
        <w:r w:rsidRPr="00A14137">
          <w:rPr>
            <w:rStyle w:val="Hyperlink"/>
            <w:noProof/>
          </w:rPr>
          <w:t>Wie kann ich Veranstaltungen verwalten?</w:t>
        </w:r>
        <w:r>
          <w:rPr>
            <w:noProof/>
            <w:webHidden/>
          </w:rPr>
          <w:tab/>
        </w:r>
        <w:r>
          <w:rPr>
            <w:noProof/>
            <w:webHidden/>
          </w:rPr>
          <w:fldChar w:fldCharType="begin"/>
        </w:r>
        <w:r>
          <w:rPr>
            <w:noProof/>
            <w:webHidden/>
          </w:rPr>
          <w:instrText xml:space="preserve"> PAGEREF _Toc466968566 \h </w:instrText>
        </w:r>
        <w:r>
          <w:rPr>
            <w:noProof/>
            <w:webHidden/>
          </w:rPr>
        </w:r>
        <w:r>
          <w:rPr>
            <w:noProof/>
            <w:webHidden/>
          </w:rPr>
          <w:fldChar w:fldCharType="separate"/>
        </w:r>
        <w:r>
          <w:rPr>
            <w:noProof/>
            <w:webHidden/>
          </w:rPr>
          <w:t>5</w:t>
        </w:r>
        <w:r>
          <w:rPr>
            <w:noProof/>
            <w:webHidden/>
          </w:rPr>
          <w:fldChar w:fldCharType="end"/>
        </w:r>
      </w:hyperlink>
    </w:p>
    <w:p w:rsidR="00EB0369" w:rsidRDefault="00EB0369">
      <w:pPr>
        <w:pStyle w:val="TOC2"/>
        <w:tabs>
          <w:tab w:val="right" w:leader="dot" w:pos="9062"/>
        </w:tabs>
        <w:rPr>
          <w:rFonts w:ascii="Times New Roman" w:hAnsi="Times New Roman"/>
          <w:noProof/>
          <w:sz w:val="24"/>
          <w:szCs w:val="24"/>
          <w:lang w:eastAsia="de-DE"/>
        </w:rPr>
      </w:pPr>
      <w:hyperlink w:anchor="_Toc466968567" w:history="1">
        <w:r w:rsidRPr="00A14137">
          <w:rPr>
            <w:rStyle w:val="Hyperlink"/>
            <w:noProof/>
          </w:rPr>
          <w:t>Veranstaltungsorte bearbeiten</w:t>
        </w:r>
        <w:r>
          <w:rPr>
            <w:noProof/>
            <w:webHidden/>
          </w:rPr>
          <w:tab/>
        </w:r>
        <w:r>
          <w:rPr>
            <w:noProof/>
            <w:webHidden/>
          </w:rPr>
          <w:fldChar w:fldCharType="begin"/>
        </w:r>
        <w:r>
          <w:rPr>
            <w:noProof/>
            <w:webHidden/>
          </w:rPr>
          <w:instrText xml:space="preserve"> PAGEREF _Toc466968567 \h </w:instrText>
        </w:r>
        <w:r>
          <w:rPr>
            <w:noProof/>
            <w:webHidden/>
          </w:rPr>
        </w:r>
        <w:r>
          <w:rPr>
            <w:noProof/>
            <w:webHidden/>
          </w:rPr>
          <w:fldChar w:fldCharType="separate"/>
        </w:r>
        <w:r>
          <w:rPr>
            <w:noProof/>
            <w:webHidden/>
          </w:rPr>
          <w:t>6</w:t>
        </w:r>
        <w:r>
          <w:rPr>
            <w:noProof/>
            <w:webHidden/>
          </w:rPr>
          <w:fldChar w:fldCharType="end"/>
        </w:r>
      </w:hyperlink>
    </w:p>
    <w:p w:rsidR="00EB0369" w:rsidRDefault="00EB0369">
      <w:pPr>
        <w:pStyle w:val="TOC1"/>
        <w:tabs>
          <w:tab w:val="right" w:leader="dot" w:pos="9062"/>
        </w:tabs>
        <w:rPr>
          <w:rFonts w:ascii="Times New Roman" w:hAnsi="Times New Roman"/>
          <w:noProof/>
          <w:sz w:val="24"/>
          <w:szCs w:val="24"/>
          <w:lang w:eastAsia="de-DE"/>
        </w:rPr>
      </w:pPr>
      <w:hyperlink w:anchor="_Toc466968568" w:history="1">
        <w:r w:rsidRPr="00A14137">
          <w:rPr>
            <w:rStyle w:val="Hyperlink"/>
            <w:noProof/>
            <w:lang w:eastAsia="de-DE"/>
          </w:rPr>
          <w:t>Wie kann ich Bilder hochladen?</w:t>
        </w:r>
        <w:r>
          <w:rPr>
            <w:noProof/>
            <w:webHidden/>
          </w:rPr>
          <w:tab/>
        </w:r>
        <w:r>
          <w:rPr>
            <w:noProof/>
            <w:webHidden/>
          </w:rPr>
          <w:fldChar w:fldCharType="begin"/>
        </w:r>
        <w:r>
          <w:rPr>
            <w:noProof/>
            <w:webHidden/>
          </w:rPr>
          <w:instrText xml:space="preserve"> PAGEREF _Toc466968568 \h </w:instrText>
        </w:r>
        <w:r>
          <w:rPr>
            <w:noProof/>
            <w:webHidden/>
          </w:rPr>
        </w:r>
        <w:r>
          <w:rPr>
            <w:noProof/>
            <w:webHidden/>
          </w:rPr>
          <w:fldChar w:fldCharType="separate"/>
        </w:r>
        <w:r>
          <w:rPr>
            <w:noProof/>
            <w:webHidden/>
          </w:rPr>
          <w:t>9</w:t>
        </w:r>
        <w:r>
          <w:rPr>
            <w:noProof/>
            <w:webHidden/>
          </w:rPr>
          <w:fldChar w:fldCharType="end"/>
        </w:r>
      </w:hyperlink>
    </w:p>
    <w:p w:rsidR="00EB0369" w:rsidRDefault="00EB0369">
      <w:pPr>
        <w:pStyle w:val="TOC2"/>
        <w:tabs>
          <w:tab w:val="right" w:leader="dot" w:pos="9062"/>
        </w:tabs>
        <w:rPr>
          <w:rFonts w:ascii="Times New Roman" w:hAnsi="Times New Roman"/>
          <w:noProof/>
          <w:sz w:val="24"/>
          <w:szCs w:val="24"/>
          <w:lang w:eastAsia="de-DE"/>
        </w:rPr>
      </w:pPr>
      <w:hyperlink w:anchor="_Toc466968569" w:history="1">
        <w:r w:rsidRPr="00A14137">
          <w:rPr>
            <w:rStyle w:val="Hyperlink"/>
            <w:noProof/>
            <w:lang w:eastAsia="de-DE"/>
          </w:rPr>
          <w:t>Eine Bildergalerie anlegen</w:t>
        </w:r>
        <w:r>
          <w:rPr>
            <w:noProof/>
            <w:webHidden/>
          </w:rPr>
          <w:tab/>
        </w:r>
        <w:r>
          <w:rPr>
            <w:noProof/>
            <w:webHidden/>
          </w:rPr>
          <w:fldChar w:fldCharType="begin"/>
        </w:r>
        <w:r>
          <w:rPr>
            <w:noProof/>
            <w:webHidden/>
          </w:rPr>
          <w:instrText xml:space="preserve"> PAGEREF _Toc466968569 \h </w:instrText>
        </w:r>
        <w:r>
          <w:rPr>
            <w:noProof/>
            <w:webHidden/>
          </w:rPr>
        </w:r>
        <w:r>
          <w:rPr>
            <w:noProof/>
            <w:webHidden/>
          </w:rPr>
          <w:fldChar w:fldCharType="separate"/>
        </w:r>
        <w:r>
          <w:rPr>
            <w:noProof/>
            <w:webHidden/>
          </w:rPr>
          <w:t>11</w:t>
        </w:r>
        <w:r>
          <w:rPr>
            <w:noProof/>
            <w:webHidden/>
          </w:rPr>
          <w:fldChar w:fldCharType="end"/>
        </w:r>
      </w:hyperlink>
    </w:p>
    <w:p w:rsidR="00EB0369" w:rsidRDefault="00EB0369">
      <w:pPr>
        <w:pStyle w:val="TOC1"/>
        <w:tabs>
          <w:tab w:val="right" w:leader="dot" w:pos="9062"/>
        </w:tabs>
        <w:rPr>
          <w:rFonts w:ascii="Times New Roman" w:hAnsi="Times New Roman"/>
          <w:noProof/>
          <w:sz w:val="24"/>
          <w:szCs w:val="24"/>
          <w:lang w:eastAsia="de-DE"/>
        </w:rPr>
      </w:pPr>
      <w:hyperlink w:anchor="_Toc466968570" w:history="1">
        <w:r w:rsidRPr="00A14137">
          <w:rPr>
            <w:rStyle w:val="Hyperlink"/>
            <w:noProof/>
            <w:lang w:eastAsia="de-DE"/>
          </w:rPr>
          <w:t>Wie ist der Genehmigungsflow?</w:t>
        </w:r>
        <w:r>
          <w:rPr>
            <w:noProof/>
            <w:webHidden/>
          </w:rPr>
          <w:tab/>
        </w:r>
        <w:r>
          <w:rPr>
            <w:noProof/>
            <w:webHidden/>
          </w:rPr>
          <w:fldChar w:fldCharType="begin"/>
        </w:r>
        <w:r>
          <w:rPr>
            <w:noProof/>
            <w:webHidden/>
          </w:rPr>
          <w:instrText xml:space="preserve"> PAGEREF _Toc466968570 \h </w:instrText>
        </w:r>
        <w:r>
          <w:rPr>
            <w:noProof/>
            <w:webHidden/>
          </w:rPr>
        </w:r>
        <w:r>
          <w:rPr>
            <w:noProof/>
            <w:webHidden/>
          </w:rPr>
          <w:fldChar w:fldCharType="separate"/>
        </w:r>
        <w:r>
          <w:rPr>
            <w:noProof/>
            <w:webHidden/>
          </w:rPr>
          <w:t>16</w:t>
        </w:r>
        <w:r>
          <w:rPr>
            <w:noProof/>
            <w:webHidden/>
          </w:rPr>
          <w:fldChar w:fldCharType="end"/>
        </w:r>
      </w:hyperlink>
    </w:p>
    <w:p w:rsidR="00EB0369" w:rsidRDefault="00EB0369" w:rsidP="00E16079">
      <w:r>
        <w:fldChar w:fldCharType="end"/>
      </w:r>
    </w:p>
    <w:p w:rsidR="00EB0369" w:rsidRDefault="00EB0369" w:rsidP="00E16079">
      <w:r>
        <w:br w:type="page"/>
      </w:r>
    </w:p>
    <w:p w:rsidR="00EB0369" w:rsidRDefault="00EB0369" w:rsidP="00E16079">
      <w:pPr>
        <w:pStyle w:val="Heading1"/>
      </w:pPr>
      <w:bookmarkStart w:id="0" w:name="_Toc466968564"/>
      <w:r>
        <w:t>Login</w:t>
      </w:r>
      <w:bookmarkEnd w:id="0"/>
    </w:p>
    <w:p w:rsidR="00EB0369" w:rsidRDefault="00EB0369" w:rsidP="006A7D41">
      <w:r>
        <w:rPr>
          <w:noProof/>
          <w:lang w:eastAsia="de-DE"/>
        </w:rPr>
        <w:pict>
          <v:oval id="Ellipse 3" o:spid="_x0000_s1026" style="position:absolute;margin-left:3.4pt;margin-top:31.5pt;width:89.25pt;height:32.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sidRPr="006A7D41">
        <w:t>http://wordpress.djg-berlin.de/</w:t>
      </w:r>
      <w:r>
        <w:t xml:space="preserve"> (nach dem Livegang dann http://www.djg-berlin.de) &gt; Anmelden:</w:t>
      </w:r>
      <w:r w:rsidRPr="006A7D41">
        <w:rPr>
          <w:noProof/>
          <w:lang w:eastAsia="de-DE"/>
        </w:rPr>
        <w:t xml:space="preserve"> </w:t>
      </w:r>
      <w:r>
        <w:rPr>
          <w:noProof/>
          <w:lang w:eastAsia="de-DE"/>
        </w:rPr>
        <w:pict>
          <v:shape id="Grafik 2" o:spid="_x0000_i1026" type="#_x0000_t75" style="width:452.25pt;height:273.75pt;visibility:visible">
            <v:imagedata r:id="rId10" o:title=""/>
          </v:shape>
        </w:pict>
      </w:r>
    </w:p>
    <w:p w:rsidR="00EB0369" w:rsidRPr="006A7D41" w:rsidRDefault="00EB0369" w:rsidP="006A7D41">
      <w:r>
        <w:rPr>
          <w:noProof/>
          <w:lang w:eastAsia="de-DE"/>
        </w:rPr>
        <w:pict>
          <v:shape id="Grafik 1" o:spid="_x0000_i1027" type="#_x0000_t75" style="width:452.25pt;height:237pt;visibility:visible">
            <v:imagedata r:id="rId11" o:title=""/>
          </v:shape>
        </w:pict>
      </w:r>
    </w:p>
    <w:p w:rsidR="00EB0369" w:rsidRPr="006A7D41" w:rsidRDefault="00EB0369" w:rsidP="006A7D41"/>
    <w:p w:rsidR="00EB0369" w:rsidRDefault="00EB0369">
      <w:pPr>
        <w:rPr>
          <w:rFonts w:ascii="Calibri Light" w:hAnsi="Calibri Light"/>
          <w:color w:val="2E74B5"/>
          <w:sz w:val="26"/>
          <w:szCs w:val="26"/>
        </w:rPr>
      </w:pPr>
      <w:r>
        <w:br w:type="page"/>
      </w:r>
    </w:p>
    <w:p w:rsidR="00EB0369" w:rsidRDefault="00EB0369" w:rsidP="00E16079">
      <w:pPr>
        <w:pStyle w:val="Heading1"/>
      </w:pPr>
      <w:bookmarkStart w:id="1" w:name="_Toc466968565"/>
      <w:r>
        <w:t>Wie kann ich Texte verwalten?</w:t>
      </w:r>
      <w:bookmarkEnd w:id="1"/>
      <w:r w:rsidRPr="006A7D41">
        <w:rPr>
          <w:noProof/>
          <w:lang w:eastAsia="de-DE"/>
        </w:rPr>
        <w:t xml:space="preserve"> </w:t>
      </w:r>
    </w:p>
    <w:p w:rsidR="00EB0369" w:rsidRDefault="00EB0369">
      <w:r>
        <w:t>Um vorhandene Seiten zu bearbeiten, rufen Sie die zu bearbeitende Seite auf und klicken Sie im oberen Menü auf „Seite bearbeiten“:</w:t>
      </w:r>
    </w:p>
    <w:p w:rsidR="00EB0369" w:rsidRDefault="00EB0369">
      <w:r>
        <w:rPr>
          <w:noProof/>
          <w:lang w:eastAsia="de-DE"/>
        </w:rPr>
        <w:pict>
          <v:oval id="Ellipse 5" o:spid="_x0000_s1027" style="position:absolute;margin-left:0;margin-top:3.65pt;width:89.25pt;height:32.25pt;z-index:25164134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" filled="f" strokecolor="red" strokeweight="2.25pt">
            <v:stroke joinstyle="miter"/>
            <w10:wrap anchorx="margin"/>
          </v:oval>
        </w:pict>
      </w:r>
      <w:r>
        <w:rPr>
          <w:noProof/>
          <w:lang w:eastAsia="de-DE"/>
        </w:rPr>
        <w:pict>
          <v:shape id="_x0000_i1028" type="#_x0000_t75" style="width:448.5pt;height:224.25pt;visibility:visible">
            <v:imagedata r:id="rId7" o:title=""/>
          </v:shape>
        </w:pict>
      </w:r>
    </w:p>
    <w:p w:rsidR="00EB0369" w:rsidRDefault="00EB0369">
      <w:r>
        <w:t>Es erscheint ein Formular, in welchem Sie den Text ähnlich wie in Word bearbeiten können:</w:t>
      </w:r>
    </w:p>
    <w:p w:rsidR="00EB0369" w:rsidRDefault="00EB0369">
      <w:r>
        <w:rPr>
          <w:noProof/>
          <w:lang w:eastAsia="de-DE"/>
        </w:rPr>
        <w:pict>
          <v:oval id="Ellipse 9" o:spid="_x0000_s1028" style="position:absolute;margin-left:374.65pt;margin-top:154.75pt;width:33pt;height:32.25pt;z-index:2516444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" filled="f" strokecolor="red" strokeweight="2.25pt">
            <v:stroke joinstyle="miter"/>
            <v:textbox>
              <w:txbxContent>
                <w:p w:rsidR="00EB0369" w:rsidRPr="006A7D41" w:rsidRDefault="00EB0369" w:rsidP="006A7D41">
                  <w:pPr>
                    <w:jc w:val="center"/>
                    <w:rPr>
                      <w:b/>
                      <w:color w:val="FF0000"/>
                      <w:sz w:val="24"/>
                    </w:rPr>
                  </w:pPr>
                  <w:r>
                    <w:rPr>
                      <w:b/>
                      <w:color w:val="FF0000"/>
                      <w:sz w:val="24"/>
                    </w:rPr>
                    <w:t>3</w:t>
                  </w:r>
                </w:p>
              </w:txbxContent>
            </v:textbox>
            <w10:wrap anchorx="margin"/>
          </v:oval>
        </w:pict>
      </w:r>
      <w:r>
        <w:rPr>
          <w:noProof/>
          <w:lang w:eastAsia="de-DE"/>
        </w:rPr>
        <w:pict>
          <v:oval id="Ellipse 8" o:spid="_x0000_s1029" style="position:absolute;margin-left:289.15pt;margin-top:162.25pt;width:33pt;height:32.25pt;z-index:2516433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" filled="f" strokecolor="red" strokeweight="2.25pt">
            <v:stroke joinstyle="miter"/>
            <v:textbox>
              <w:txbxContent>
                <w:p w:rsidR="00EB0369" w:rsidRPr="006A7D41" w:rsidRDefault="00EB0369" w:rsidP="006A7D41">
                  <w:pPr>
                    <w:jc w:val="center"/>
                    <w:rPr>
                      <w:b/>
                      <w:color w:val="FF0000"/>
                      <w:sz w:val="24"/>
                    </w:rPr>
                  </w:pPr>
                  <w:r>
                    <w:rPr>
                      <w:b/>
                      <w:color w:val="FF0000"/>
                      <w:sz w:val="24"/>
                    </w:rPr>
                    <w:t>2</w:t>
                  </w:r>
                </w:p>
              </w:txbxContent>
            </v:textbox>
            <w10:wrap anchorx="margin"/>
          </v:oval>
        </w:pict>
      </w:r>
      <w:r>
        <w:rPr>
          <w:noProof/>
          <w:lang w:eastAsia="de-DE"/>
        </w:rPr>
        <w:pict>
          <v:oval id="Ellipse 7" o:spid="_x0000_s1030" style="position:absolute;margin-left:104.65pt;margin-top:57.25pt;width:33pt;height:32.25pt;z-index:2516423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" filled="f" strokecolor="red" strokeweight="2.25pt">
            <v:stroke joinstyle="miter"/>
            <v:textbox>
              <w:txbxContent>
                <w:p w:rsidR="00EB0369" w:rsidRPr="006A7D41" w:rsidRDefault="00EB0369" w:rsidP="006A7D41">
                  <w:pPr>
                    <w:jc w:val="center"/>
                    <w:rPr>
                      <w:b/>
                      <w:color w:val="FF0000"/>
                      <w:sz w:val="24"/>
                    </w:rPr>
                  </w:pPr>
                  <w:r w:rsidRPr="006A7D41">
                    <w:rPr>
                      <w:b/>
                      <w:color w:val="FF0000"/>
                      <w:sz w:val="24"/>
                    </w:rPr>
                    <w:t>1</w:t>
                  </w:r>
                </w:p>
              </w:txbxContent>
            </v:textbox>
            <w10:wrap anchorx="margin"/>
          </v:oval>
        </w:pict>
      </w:r>
      <w:r>
        <w:rPr>
          <w:noProof/>
          <w:lang w:eastAsia="de-DE"/>
        </w:rPr>
        <w:pict>
          <v:shape id="Grafik 6" o:spid="_x0000_i1029" type="#_x0000_t75" style="width:444.75pt;height:245.25pt;visibility:visible">
            <v:imagedata r:id="rId12" o:title=""/>
          </v:shape>
        </w:pict>
      </w:r>
    </w:p>
    <w:p w:rsidR="00EB0369" w:rsidRDefault="00EB0369">
      <w:r>
        <w:t>Unter (1) können Sie den Titel der aktuellen Seite bearbeiten, unter (2) den Text und unter (3) Ihre Arbeit speichern durch Klick auf „Aktualisieren“.</w:t>
      </w:r>
    </w:p>
    <w:p w:rsidR="00EB0369" w:rsidRDefault="00EB0369" w:rsidP="00AF12D7">
      <w:r>
        <w:t>Hinweis: Bearbeiten Sie keine Zeilen wie z. B. diese „</w:t>
      </w:r>
      <w:r w:rsidRPr="00AF12D7">
        <w:t>[events_list scope="future" limit=5 pagination=1 category="-ausstellung"]</w:t>
      </w:r>
      <w:r>
        <w:t>“. Sie dienen der automatischen Ausgabe von Veranstaltungen an dieser Stelle.</w:t>
      </w:r>
    </w:p>
    <w:p w:rsidR="00EB0369" w:rsidRDefault="00EB0369"/>
    <w:p w:rsidR="00EB0369" w:rsidRDefault="00EB0369">
      <w:pPr>
        <w:rPr>
          <w:rFonts w:ascii="Calibri Light" w:hAnsi="Calibri Light"/>
          <w:color w:val="2E74B5"/>
          <w:sz w:val="26"/>
          <w:szCs w:val="26"/>
        </w:rPr>
      </w:pPr>
      <w:r>
        <w:br w:type="page"/>
      </w:r>
    </w:p>
    <w:p w:rsidR="00EB0369" w:rsidRDefault="00EB0369" w:rsidP="00E16079">
      <w:pPr>
        <w:pStyle w:val="Heading1"/>
      </w:pPr>
      <w:bookmarkStart w:id="2" w:name="_Toc466968566"/>
      <w:r>
        <w:t>Wie kann ich Veranstaltungen verwalten?</w:t>
      </w:r>
      <w:bookmarkEnd w:id="2"/>
      <w:r w:rsidRPr="00F66FEA">
        <w:rPr>
          <w:noProof/>
          <w:lang w:eastAsia="de-DE"/>
        </w:rPr>
        <w:t xml:space="preserve"> </w:t>
      </w:r>
    </w:p>
    <w:p w:rsidR="00EB0369" w:rsidRDefault="00EB0369" w:rsidP="00AF12D7">
      <w:r>
        <w:t>Sie finden eine Übersicht aller eingetragenen Veranstaltungen unter „Veranstaltungen“:</w:t>
      </w:r>
    </w:p>
    <w:p w:rsidR="00EB0369" w:rsidRPr="00AF12D7" w:rsidRDefault="00EB0369" w:rsidP="00AF12D7">
      <w:r>
        <w:rPr>
          <w:noProof/>
          <w:lang w:eastAsia="de-DE"/>
        </w:rPr>
        <w:pict>
          <v:oval id="Ellipse 13" o:spid="_x0000_s1031" style="position:absolute;margin-left:216.75pt;margin-top:23.4pt;width:33pt;height:32.25pt;z-index:2516474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" filled="f" strokecolor="red" strokeweight="2.25pt">
            <v:stroke joinstyle="miter"/>
            <v:textbox>
              <w:txbxContent>
                <w:p w:rsidR="00EB0369" w:rsidRPr="006A7D41" w:rsidRDefault="00EB0369" w:rsidP="00F66FEA">
                  <w:pPr>
                    <w:jc w:val="center"/>
                    <w:rPr>
                      <w:b/>
                      <w:color w:val="FF0000"/>
                      <w:sz w:val="24"/>
                    </w:rPr>
                  </w:pPr>
                  <w:r>
                    <w:rPr>
                      <w:b/>
                      <w:color w:val="FF0000"/>
                      <w:sz w:val="24"/>
                    </w:rPr>
                    <w:t>2</w:t>
                  </w:r>
                </w:p>
              </w:txbxContent>
            </v:textbox>
            <w10:wrap anchorx="margin"/>
          </v:oval>
        </w:pict>
      </w:r>
      <w:r>
        <w:rPr>
          <w:noProof/>
          <w:lang w:eastAsia="de-DE"/>
        </w:rPr>
        <w:pict>
          <v:oval id="Ellipse 12" o:spid="_x0000_s1032" style="position:absolute;margin-left:93.75pt;margin-top:131.4pt;width:33pt;height:32.25pt;z-index:2516464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" filled="f" strokecolor="red" strokeweight="2.25pt">
            <v:stroke joinstyle="miter"/>
            <v:textbox>
              <w:txbxContent>
                <w:p w:rsidR="00EB0369" w:rsidRPr="006A7D41" w:rsidRDefault="00EB0369" w:rsidP="00F66FEA">
                  <w:pPr>
                    <w:jc w:val="center"/>
                    <w:rPr>
                      <w:b/>
                      <w:color w:val="FF0000"/>
                      <w:sz w:val="24"/>
                    </w:rPr>
                  </w:pPr>
                  <w:r w:rsidRPr="006A7D41">
                    <w:rPr>
                      <w:b/>
                      <w:color w:val="FF0000"/>
                      <w:sz w:val="24"/>
                    </w:rPr>
                    <w:t>1</w:t>
                  </w:r>
                </w:p>
              </w:txbxContent>
            </v:textbox>
            <w10:wrap anchorx="margin"/>
          </v:oval>
        </w:pict>
      </w:r>
      <w:r>
        <w:rPr>
          <w:noProof/>
          <w:lang w:eastAsia="de-DE"/>
        </w:rPr>
        <w:pict>
          <v:oval id="Ellipse 11" o:spid="_x0000_s1033" style="position:absolute;margin-left:-13.85pt;margin-top:113.05pt;width:89.25pt;height:21pt;z-index:2516454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" filled="f" strokecolor="red" strokeweight="2.25pt">
            <v:stroke joinstyle="miter"/>
            <w10:wrap anchorx="margin"/>
          </v:oval>
        </w:pict>
      </w:r>
      <w:r>
        <w:rPr>
          <w:noProof/>
          <w:lang w:eastAsia="de-DE"/>
        </w:rPr>
        <w:pict>
          <v:shape id="Grafik 10" o:spid="_x0000_i1030" type="#_x0000_t75" style="width:447.75pt;height:185.25pt;visibility:visible">
            <v:imagedata r:id="rId13" o:title="" cropbottom="21154f"/>
          </v:shape>
        </w:pict>
      </w:r>
    </w:p>
    <w:p w:rsidR="00EB0369" w:rsidRDefault="00EB0369" w:rsidP="006A7D41">
      <w:r>
        <w:t>Um eine vorhandene Veranstaltung zu bearbeiten fahren Sie über eine Veranstaltung (1) und klicken Sie auf „Bearbeiten“. Um eine neue Veranstaltung anzulegen, klicken Sie auf (2) „Veranstaltung hinzufügen</w:t>
      </w:r>
      <w:bookmarkStart w:id="3" w:name="_GoBack"/>
      <w:bookmarkEnd w:id="3"/>
      <w:r>
        <w:t>“:</w:t>
      </w:r>
    </w:p>
    <w:p w:rsidR="00EB0369" w:rsidRDefault="00EB0369" w:rsidP="006A7D41">
      <w:r>
        <w:rPr>
          <w:noProof/>
          <w:lang w:eastAsia="de-DE"/>
        </w:rPr>
        <w:pict>
          <v:oval id="Ellipse 20" o:spid="_x0000_s1034" style="position:absolute;margin-left:376.05pt;margin-top:168.6pt;width:33pt;height:32.25pt;z-index:2516536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" filled="f" strokecolor="red" strokeweight="2.25pt">
            <v:stroke joinstyle="miter"/>
            <v:textbox>
              <w:txbxContent>
                <w:p w:rsidR="00EB0369" w:rsidRPr="006A7D41" w:rsidRDefault="00EB0369" w:rsidP="00F66FEA">
                  <w:pPr>
                    <w:jc w:val="center"/>
                    <w:rPr>
                      <w:b/>
                      <w:color w:val="FF0000"/>
                      <w:sz w:val="24"/>
                    </w:rPr>
                  </w:pPr>
                  <w:r>
                    <w:rPr>
                      <w:b/>
                      <w:color w:val="FF0000"/>
                      <w:sz w:val="24"/>
                    </w:rPr>
                    <w:t>6</w:t>
                  </w:r>
                </w:p>
              </w:txbxContent>
            </v:textbox>
            <w10:wrap anchorx="margin"/>
          </v:oval>
        </w:pict>
      </w:r>
      <w:r>
        <w:rPr>
          <w:noProof/>
          <w:lang w:eastAsia="de-DE"/>
        </w:rPr>
        <w:pict>
          <v:oval id="Ellipse 19" o:spid="_x0000_s1035" style="position:absolute;margin-left:408.3pt;margin-top:257.1pt;width:33pt;height:32.25pt;z-index:25165260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" filled="f" strokecolor="red" strokeweight="2.25pt">
            <v:stroke joinstyle="miter"/>
            <v:textbox>
              <w:txbxContent>
                <w:p w:rsidR="00EB0369" w:rsidRPr="006A7D41" w:rsidRDefault="00EB0369" w:rsidP="00F66FEA">
                  <w:pPr>
                    <w:jc w:val="center"/>
                    <w:rPr>
                      <w:b/>
                      <w:color w:val="FF0000"/>
                      <w:sz w:val="24"/>
                    </w:rPr>
                  </w:pPr>
                  <w:r>
                    <w:rPr>
                      <w:b/>
                      <w:color w:val="FF0000"/>
                      <w:sz w:val="24"/>
                    </w:rPr>
                    <w:t>5</w:t>
                  </w:r>
                </w:p>
              </w:txbxContent>
            </v:textbox>
            <w10:wrap anchorx="margin"/>
          </v:oval>
        </w:pict>
      </w:r>
      <w:r>
        <w:rPr>
          <w:noProof/>
          <w:lang w:eastAsia="de-DE"/>
        </w:rPr>
        <w:pict>
          <v:oval id="Ellipse 18" o:spid="_x0000_s1036" style="position:absolute;margin-left:411.3pt;margin-top:20.1pt;width:33pt;height:32.25pt;z-index:2516515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" filled="f" strokecolor="red" strokeweight="2.25pt">
            <v:stroke joinstyle="miter"/>
            <v:textbox>
              <w:txbxContent>
                <w:p w:rsidR="00EB0369" w:rsidRPr="006A7D41" w:rsidRDefault="00EB0369" w:rsidP="00F66FEA">
                  <w:pPr>
                    <w:jc w:val="center"/>
                    <w:rPr>
                      <w:b/>
                      <w:color w:val="FF0000"/>
                      <w:sz w:val="24"/>
                    </w:rPr>
                  </w:pPr>
                  <w:r>
                    <w:rPr>
                      <w:b/>
                      <w:color w:val="FF0000"/>
                      <w:sz w:val="24"/>
                    </w:rPr>
                    <w:t>4</w:t>
                  </w:r>
                </w:p>
              </w:txbxContent>
            </v:textbox>
            <w10:wrap anchorx="margin"/>
          </v:oval>
        </w:pict>
      </w:r>
      <w:r>
        <w:rPr>
          <w:noProof/>
          <w:lang w:eastAsia="de-DE"/>
        </w:rPr>
        <w:pict>
          <v:oval id="Ellipse 17" o:spid="_x0000_s1037" style="position:absolute;margin-left:0;margin-top:242.1pt;width:33pt;height:32.25pt;z-index:25165056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" filled="f" strokecolor="red" strokeweight="2.25pt">
            <v:stroke joinstyle="miter"/>
            <v:textbox>
              <w:txbxContent>
                <w:p w:rsidR="00EB0369" w:rsidRPr="006A7D41" w:rsidRDefault="00EB0369" w:rsidP="00F66FEA">
                  <w:pPr>
                    <w:jc w:val="center"/>
                    <w:rPr>
                      <w:b/>
                      <w:color w:val="FF0000"/>
                      <w:sz w:val="24"/>
                    </w:rPr>
                  </w:pPr>
                  <w:r>
                    <w:rPr>
                      <w:b/>
                      <w:color w:val="FF0000"/>
                      <w:sz w:val="24"/>
                    </w:rPr>
                    <w:t>3</w:t>
                  </w:r>
                </w:p>
              </w:txbxContent>
            </v:textbox>
            <w10:wrap anchorx="margin"/>
          </v:oval>
        </w:pict>
      </w:r>
      <w:r>
        <w:rPr>
          <w:noProof/>
          <w:lang w:eastAsia="de-DE"/>
        </w:rPr>
        <w:pict>
          <v:oval id="Ellipse 16" o:spid="_x0000_s1038" style="position:absolute;margin-left:79.5pt;margin-top:96.6pt;width:33pt;height:32.25pt;z-index:2516495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" filled="f" strokecolor="red" strokeweight="2.25pt">
            <v:stroke joinstyle="miter"/>
            <v:textbox>
              <w:txbxContent>
                <w:p w:rsidR="00EB0369" w:rsidRPr="006A7D41" w:rsidRDefault="00EB0369" w:rsidP="00F66FEA">
                  <w:pPr>
                    <w:jc w:val="center"/>
                    <w:rPr>
                      <w:b/>
                      <w:color w:val="FF0000"/>
                      <w:sz w:val="24"/>
                    </w:rPr>
                  </w:pPr>
                  <w:r>
                    <w:rPr>
                      <w:b/>
                      <w:color w:val="FF0000"/>
                      <w:sz w:val="24"/>
                    </w:rPr>
                    <w:t>2</w:t>
                  </w:r>
                </w:p>
              </w:txbxContent>
            </v:textbox>
            <w10:wrap anchorx="margin"/>
          </v:oval>
        </w:pict>
      </w:r>
      <w:r>
        <w:rPr>
          <w:noProof/>
          <w:lang w:eastAsia="de-DE"/>
        </w:rPr>
        <w:pict>
          <v:oval id="Ellipse 15" o:spid="_x0000_s1039" style="position:absolute;margin-left:130.5pt;margin-top:4.35pt;width:33pt;height:32.25pt;z-index:2516485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" filled="f" strokecolor="red" strokeweight="2.25pt">
            <v:stroke joinstyle="miter"/>
            <v:textbox>
              <w:txbxContent>
                <w:p w:rsidR="00EB0369" w:rsidRPr="006A7D41" w:rsidRDefault="00EB0369" w:rsidP="00F66FEA">
                  <w:pPr>
                    <w:jc w:val="center"/>
                    <w:rPr>
                      <w:b/>
                      <w:color w:val="FF0000"/>
                      <w:sz w:val="24"/>
                    </w:rPr>
                  </w:pPr>
                  <w:r w:rsidRPr="006A7D41">
                    <w:rPr>
                      <w:b/>
                      <w:color w:val="FF0000"/>
                      <w:sz w:val="24"/>
                    </w:rPr>
                    <w:t>1</w:t>
                  </w:r>
                </w:p>
              </w:txbxContent>
            </v:textbox>
            <w10:wrap anchorx="margin"/>
          </v:oval>
        </w:pict>
      </w:r>
      <w:r>
        <w:rPr>
          <w:noProof/>
          <w:lang w:eastAsia="de-DE"/>
        </w:rPr>
        <w:pict>
          <v:shape id="Grafik 14" o:spid="_x0000_i1031" type="#_x0000_t75" style="width:450.75pt;height:333pt;visibility:visible">
            <v:imagedata r:id="rId14" o:title="" croptop="3066f" cropbottom="4030f"/>
          </v:shape>
        </w:pict>
      </w:r>
    </w:p>
    <w:p w:rsidR="00EB0369" w:rsidRDefault="00EB0369" w:rsidP="00F66FEA">
      <w:pPr>
        <w:pStyle w:val="ListParagraph"/>
        <w:numPr>
          <w:ilvl w:val="0"/>
          <w:numId w:val="2"/>
        </w:numPr>
      </w:pPr>
      <w:r>
        <w:t>Geben Sie unter (1) einen Titel und unter (2) einen Beschreibungstext ein</w:t>
      </w:r>
    </w:p>
    <w:p w:rsidR="00EB0369" w:rsidRDefault="00EB0369" w:rsidP="00F66FEA">
      <w:pPr>
        <w:pStyle w:val="ListParagraph"/>
        <w:numPr>
          <w:ilvl w:val="0"/>
          <w:numId w:val="2"/>
        </w:numPr>
      </w:pPr>
      <w:r>
        <w:t xml:space="preserve">In dem Feld „Veranstaltungsort“ (3) können Sie nach einem bereits im System hinterlegten Ort suchen und diesen per Klick aus einer dann erscheinenden Liste auswählen. Wenn der Ort noch nicht existiert (also keine Liste erscheint), füllen Sie auch „Anschrift“ und „Stadt“ aus. </w:t>
      </w:r>
    </w:p>
    <w:p w:rsidR="00EB0369" w:rsidRDefault="00EB0369" w:rsidP="00F66FEA">
      <w:pPr>
        <w:pStyle w:val="ListParagraph"/>
        <w:numPr>
          <w:ilvl w:val="0"/>
          <w:numId w:val="2"/>
        </w:numPr>
      </w:pPr>
      <w:r>
        <w:t>Geben Sie unter (4) ein Datum und eine Uhrzeit an. Sie müssen nicht unbedingt ein Enddatum oder eine Endzeit angeben.</w:t>
      </w:r>
    </w:p>
    <w:p w:rsidR="00EB0369" w:rsidRDefault="00EB0369" w:rsidP="00F66FEA">
      <w:pPr>
        <w:pStyle w:val="ListParagraph"/>
        <w:numPr>
          <w:ilvl w:val="0"/>
          <w:numId w:val="2"/>
        </w:numPr>
      </w:pPr>
      <w:r>
        <w:t>Wählen Sie unter (5) eine oder mehrere Kategorien aus. Wichtig ist die Auswahl von „DJG-Veranstaltung“, wenn die Veranstaltung rot hinterlegt werden soll.</w:t>
      </w:r>
    </w:p>
    <w:p w:rsidR="00EB0369" w:rsidRDefault="00EB0369" w:rsidP="00F66FEA">
      <w:pPr>
        <w:pStyle w:val="ListParagraph"/>
        <w:numPr>
          <w:ilvl w:val="0"/>
          <w:numId w:val="2"/>
        </w:numPr>
      </w:pPr>
      <w:r>
        <w:t>Speichern Sie die Veranstaltung mit Klick auf Veröffentlichen (6)</w:t>
      </w:r>
    </w:p>
    <w:p w:rsidR="00EB0369" w:rsidRDefault="00EB0369" w:rsidP="00E16079">
      <w:pPr>
        <w:pStyle w:val="Heading2"/>
      </w:pPr>
      <w:bookmarkStart w:id="4" w:name="_Toc466968567"/>
      <w:r>
        <w:t>Veranstaltungsorte bearbeiten</w:t>
      </w:r>
      <w:bookmarkEnd w:id="4"/>
    </w:p>
    <w:p w:rsidR="00EB0369" w:rsidRDefault="00EB0369" w:rsidP="00F01D53">
      <w:r>
        <w:t>Im System sind bereits oft verwendete Veranstaltungsorte hinterlegt. Wenn Sie diese bearbeiten wollen, klicken Sie auf Veranstaltungen &gt; Veranstaltungsorte:</w:t>
      </w:r>
    </w:p>
    <w:p w:rsidR="00EB0369" w:rsidRDefault="00EB0369" w:rsidP="00F01D53">
      <w:pPr>
        <w:rPr>
          <w:noProof/>
          <w:lang w:eastAsia="de-DE"/>
        </w:rPr>
      </w:pPr>
      <w:r>
        <w:rPr>
          <w:noProof/>
          <w:lang w:eastAsia="de-DE"/>
        </w:rPr>
        <w:pict>
          <v:oval id="Ellipse 22" o:spid="_x0000_s1040" style="position:absolute;margin-left:-5.6pt;margin-top:203.7pt;width:75.75pt;height:21pt;z-index:2516546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pict>
          <v:shape id="Grafik 21" o:spid="_x0000_i1032" type="#_x0000_t75" style="width:456.75pt;height:311.25pt;visibility:visible">
            <v:imagedata r:id="rId15" o:title="" cropright="15798f"/>
          </v:shape>
        </w:pict>
      </w:r>
    </w:p>
    <w:p w:rsidR="00EB0369" w:rsidRDefault="00EB0369" w:rsidP="00F01D53">
      <w:pPr>
        <w:rPr>
          <w:noProof/>
          <w:lang w:eastAsia="de-DE"/>
        </w:rPr>
      </w:pPr>
      <w:r>
        <w:rPr>
          <w:noProof/>
          <w:lang w:eastAsia="de-DE"/>
        </w:rPr>
        <w:br w:type="page"/>
      </w:r>
    </w:p>
    <w:p w:rsidR="00EB0369" w:rsidRDefault="00EB0369" w:rsidP="00FD0645">
      <w:pPr>
        <w:pStyle w:val="Heading1"/>
        <w:rPr>
          <w:noProof/>
          <w:lang w:eastAsia="de-DE"/>
        </w:rPr>
      </w:pPr>
      <w:r>
        <w:rPr>
          <w:noProof/>
          <w:lang w:eastAsia="de-DE"/>
        </w:rPr>
        <w:t>Wie kann ich in den Kawaraban einstellen?</w:t>
      </w:r>
    </w:p>
    <w:p w:rsidR="00EB0369" w:rsidRDefault="00EB0369" w:rsidP="00F01D53">
      <w:pPr>
        <w:rPr>
          <w:noProof/>
          <w:lang w:eastAsia="de-DE"/>
        </w:rPr>
      </w:pPr>
      <w:r>
        <w:rPr>
          <w:noProof/>
          <w:lang w:eastAsia="de-DE"/>
        </w:rPr>
        <w:t>Der Kawaraban wird wie immer im Büro als Worddokument erstellt. Das Dokument sollte bitte auch den logischen Namen von der Kawaraban Version haben als zB „kawaraban_2016_03“.</w:t>
      </w:r>
    </w:p>
    <w:p w:rsidR="00EB0369" w:rsidRDefault="00EB0369" w:rsidP="00F01D53">
      <w:pPr>
        <w:rPr>
          <w:noProof/>
          <w:lang w:eastAsia="de-DE"/>
        </w:rPr>
      </w:pPr>
      <w:r>
        <w:rPr>
          <w:noProof/>
          <w:lang w:eastAsia="de-DE"/>
        </w:rPr>
        <w:t>Der Kawaraban muss dann als PDF umgewandelt werden und vor Ort im Büro auf dem Computer gespeichert werden.</w:t>
      </w:r>
    </w:p>
    <w:p w:rsidR="00EB0369" w:rsidRDefault="00EB0369" w:rsidP="00F01D53">
      <w:pPr>
        <w:rPr>
          <w:noProof/>
          <w:lang w:eastAsia="de-DE"/>
        </w:rPr>
      </w:pPr>
      <w:r>
        <w:rPr>
          <w:noProof/>
          <w:lang w:eastAsia="de-DE"/>
        </w:rPr>
        <w:t>Der Nutzer logt sich erstmal ein in das Wordpress (siehe Kapitel Login).</w:t>
      </w:r>
    </w:p>
    <w:p w:rsidR="00EB0369" w:rsidRDefault="00EB0369" w:rsidP="009B6E2B">
      <w:pPr>
        <w:rPr>
          <w:noProof/>
          <w:lang w:eastAsia="de-DE"/>
        </w:rPr>
      </w:pPr>
      <w:r>
        <w:rPr>
          <w:noProof/>
          <w:lang w:eastAsia="de-DE"/>
        </w:rPr>
        <w:t>Diese PDF Version wird nun auf die Webseite hochgeladen.</w:t>
      </w:r>
    </w:p>
    <w:p w:rsidR="00EB0369" w:rsidRDefault="00EB0369" w:rsidP="00F01D53">
      <w:pPr>
        <w:rPr>
          <w:noProof/>
          <w:lang w:eastAsia="de-DE"/>
        </w:rPr>
      </w:pPr>
      <w:r>
        <w:rPr>
          <w:noProof/>
          <w:lang w:eastAsia="de-DE"/>
        </w:rPr>
        <w:t>Dazu geht der Nutzer auf  die Kawarabanseite auf der Webseite:</w:t>
      </w:r>
    </w:p>
    <w:p w:rsidR="00EB0369" w:rsidRDefault="00EB0369" w:rsidP="00F01D53">
      <w:pPr>
        <w:rPr>
          <w:noProof/>
          <w:lang w:eastAsia="de-DE"/>
        </w:rPr>
      </w:pPr>
      <w:r>
        <w:rPr>
          <w:noProof/>
          <w:lang w:eastAsia="de-DE"/>
        </w:rPr>
        <w:pict>
          <v:oval id="_x0000_s1041" style="position:absolute;margin-left:198pt;margin-top:36pt;width:75.75pt;height:21pt;z-index:2516689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pict>
          <v:shape id="_x0000_i1033" type="#_x0000_t75" style="width:446.25pt;height:102.75pt">
            <v:imagedata r:id="rId16" o:title=""/>
          </v:shape>
        </w:pict>
      </w:r>
    </w:p>
    <w:p w:rsidR="00EB0369" w:rsidRDefault="00EB0369" w:rsidP="00F01D53">
      <w:pPr>
        <w:rPr>
          <w:noProof/>
          <w:lang w:eastAsia="de-DE"/>
        </w:rPr>
      </w:pPr>
      <w:r>
        <w:rPr>
          <w:noProof/>
          <w:lang w:eastAsia="de-DE"/>
        </w:rPr>
        <w:t>Dann auf Bearbeiten klicken</w:t>
      </w:r>
    </w:p>
    <w:p w:rsidR="00EB0369" w:rsidRDefault="00EB0369" w:rsidP="00F01D53">
      <w:pPr>
        <w:rPr>
          <w:noProof/>
          <w:lang w:eastAsia="de-DE"/>
        </w:rPr>
      </w:pPr>
      <w:r>
        <w:rPr>
          <w:noProof/>
          <w:lang w:eastAsia="de-DE"/>
        </w:rPr>
        <w:pict>
          <v:oval id="_x0000_s1042" style="position:absolute;margin-left:9pt;margin-top:140.6pt;width:75.75pt;height:21pt;z-index:2516700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pict>
          <v:shape id="_x0000_i1034" type="#_x0000_t75" style="width:451.5pt;height:180.75pt">
            <v:imagedata r:id="rId17" o:title=""/>
          </v:shape>
        </w:pict>
      </w:r>
    </w:p>
    <w:p w:rsidR="00EB0369" w:rsidRDefault="00EB0369" w:rsidP="00F01D53">
      <w:pPr>
        <w:rPr>
          <w:noProof/>
          <w:lang w:eastAsia="de-DE"/>
        </w:rPr>
      </w:pPr>
      <w:r>
        <w:rPr>
          <w:noProof/>
          <w:lang w:eastAsia="de-DE"/>
        </w:rPr>
        <w:t>Dann einfach den Monat auswählen  aus dem Archiv und markieren.</w:t>
      </w:r>
    </w:p>
    <w:p w:rsidR="00EB0369" w:rsidRDefault="00EB0369" w:rsidP="00F01D53">
      <w:pPr>
        <w:rPr>
          <w:noProof/>
          <w:lang w:eastAsia="de-DE"/>
        </w:rPr>
      </w:pPr>
      <w:r>
        <w:rPr>
          <w:noProof/>
          <w:lang w:eastAsia="de-DE"/>
        </w:rPr>
        <w:pict>
          <v:oval id="_x0000_s1043" style="position:absolute;margin-left:0;margin-top:17.85pt;width:126pt;height:45pt;z-index:2516710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t>Dann auf Dateien hinzufügen klicken.</w:t>
      </w:r>
    </w:p>
    <w:p w:rsidR="00EB0369" w:rsidRDefault="00EB0369" w:rsidP="00F01D53">
      <w:pPr>
        <w:rPr>
          <w:noProof/>
          <w:lang w:eastAsia="de-DE"/>
        </w:rPr>
      </w:pPr>
      <w:r>
        <w:rPr>
          <w:noProof/>
          <w:lang w:eastAsia="de-DE"/>
        </w:rPr>
        <w:pict>
          <v:oval id="_x0000_s1044" style="position:absolute;margin-left:108pt;margin-top:265.35pt;width:75.75pt;height:21pt;z-index:2516720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pict>
          <v:shape id="_x0000_i1035" type="#_x0000_t75" style="width:276pt;height:286.5pt">
            <v:imagedata r:id="rId18" o:title=""/>
          </v:shape>
        </w:pict>
      </w:r>
    </w:p>
    <w:p w:rsidR="00EB0369" w:rsidRDefault="00EB0369" w:rsidP="00F01D53">
      <w:pPr>
        <w:rPr>
          <w:noProof/>
          <w:lang w:eastAsia="de-DE"/>
        </w:rPr>
      </w:pPr>
      <w:r>
        <w:rPr>
          <w:noProof/>
          <w:lang w:eastAsia="de-DE"/>
        </w:rPr>
        <w:t>Dann Dateien hochladen wählen</w:t>
      </w:r>
    </w:p>
    <w:p w:rsidR="00EB0369" w:rsidRDefault="00EB0369" w:rsidP="00F01D53">
      <w:pPr>
        <w:rPr>
          <w:noProof/>
          <w:lang w:eastAsia="de-DE"/>
        </w:rPr>
      </w:pPr>
      <w:r>
        <w:rPr>
          <w:noProof/>
          <w:lang w:eastAsia="de-DE"/>
        </w:rPr>
        <w:pict>
          <v:oval id="_x0000_s1045" style="position:absolute;margin-left:0;margin-top:27pt;width:117pt;height:36pt;z-index:2516730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pict>
          <v:shape id="_x0000_i1036" type="#_x0000_t75" style="width:164.25pt;height:97.5pt">
            <v:imagedata r:id="rId19" o:title=""/>
          </v:shape>
        </w:pict>
      </w:r>
    </w:p>
    <w:p w:rsidR="00EB0369" w:rsidRDefault="00EB0369" w:rsidP="00F01D53">
      <w:pPr>
        <w:rPr>
          <w:noProof/>
          <w:lang w:eastAsia="de-DE"/>
        </w:rPr>
      </w:pPr>
      <w:r>
        <w:rPr>
          <w:noProof/>
          <w:lang w:eastAsia="de-DE"/>
        </w:rPr>
        <w:t>Die Datei Kawarabandatei als PDF mit dem Namen ausählen und hochladen.</w:t>
      </w:r>
    </w:p>
    <w:p w:rsidR="00EB0369" w:rsidRDefault="00EB0369" w:rsidP="00F01D53">
      <w:pPr>
        <w:rPr>
          <w:noProof/>
          <w:lang w:eastAsia="de-DE"/>
        </w:rPr>
      </w:pPr>
      <w:r>
        <w:rPr>
          <w:noProof/>
          <w:lang w:eastAsia="de-DE"/>
        </w:rPr>
        <w:t>In die Seite einfügen anklicken und das aktuelle PDF ist nun verlinkt.</w:t>
      </w:r>
    </w:p>
    <w:p w:rsidR="00EB0369" w:rsidRDefault="00EB0369" w:rsidP="00F01D53">
      <w:pPr>
        <w:rPr>
          <w:noProof/>
          <w:lang w:eastAsia="de-DE"/>
        </w:rPr>
      </w:pPr>
      <w:r>
        <w:rPr>
          <w:noProof/>
          <w:lang w:eastAsia="de-DE"/>
        </w:rPr>
        <w:t>Kurz noch den Text überprüfen und ev. Den Monatsnamen korrgieren, weil Wordpress immer den Namen des Files automatisch ergänzt und publizieren.</w:t>
      </w:r>
    </w:p>
    <w:p w:rsidR="00EB0369" w:rsidRDefault="00EB0369" w:rsidP="00F01D53">
      <w:pPr>
        <w:rPr>
          <w:noProof/>
          <w:lang w:eastAsia="de-DE"/>
        </w:rPr>
      </w:pPr>
      <w:r>
        <w:rPr>
          <w:noProof/>
          <w:lang w:eastAsia="de-DE"/>
        </w:rPr>
        <w:t>Jetzt haben Sie fast geschafft. Jetzt noch die aktuelle Zeile auf der Kawarabanseite auf den aktuellen Monat ändern und fertig.</w:t>
      </w:r>
    </w:p>
    <w:p w:rsidR="00EB0369" w:rsidRDefault="00EB0369" w:rsidP="00F01D53">
      <w:pPr>
        <w:rPr>
          <w:noProof/>
          <w:lang w:eastAsia="de-DE"/>
        </w:rPr>
      </w:pPr>
      <w:r>
        <w:rPr>
          <w:noProof/>
          <w:lang w:eastAsia="de-DE"/>
        </w:rPr>
        <w:t>Dazu wieder Kawarabanseite auswählen, bearbeiten klicken.</w:t>
      </w:r>
    </w:p>
    <w:p w:rsidR="00EB0369" w:rsidRDefault="00EB0369" w:rsidP="00F01D53">
      <w:pPr>
        <w:rPr>
          <w:noProof/>
          <w:lang w:eastAsia="de-DE"/>
        </w:rPr>
      </w:pPr>
      <w:r>
        <w:rPr>
          <w:noProof/>
          <w:lang w:eastAsia="de-DE"/>
        </w:rPr>
        <w:t>Und den Text und Link auf die neue Kawarabanversion ändern:</w:t>
      </w:r>
    </w:p>
    <w:p w:rsidR="00EB0369" w:rsidRDefault="00EB0369" w:rsidP="00F01D53">
      <w:pPr>
        <w:rPr>
          <w:noProof/>
          <w:lang w:eastAsia="de-DE"/>
        </w:rPr>
      </w:pPr>
      <w:r>
        <w:rPr>
          <w:noProof/>
          <w:lang w:eastAsia="de-DE"/>
        </w:rPr>
        <w:pict>
          <v:shape id="_x0000_i1037" type="#_x0000_t75" style="width:364.5pt;height:143.25pt">
            <v:imagedata r:id="rId20" o:title=""/>
          </v:shape>
        </w:pict>
      </w:r>
    </w:p>
    <w:p w:rsidR="00EB0369" w:rsidRDefault="00EB0369" w:rsidP="00F01D53">
      <w:pPr>
        <w:rPr>
          <w:noProof/>
          <w:lang w:eastAsia="de-DE"/>
        </w:rPr>
      </w:pPr>
      <w:r>
        <w:rPr>
          <w:noProof/>
          <w:lang w:eastAsia="de-DE"/>
        </w:rPr>
        <w:t>Dazu einfach den Text anklicken und in aktuellen Monat ändern und den Link aktualisieren. Dazu auf Link klicken und dann auf Dateien hinzufügen und die aktuelle PDF Version des Kawaraban auswählen und speichern:</w:t>
      </w:r>
    </w:p>
    <w:p w:rsidR="00EB0369" w:rsidRDefault="00EB0369" w:rsidP="00F01D53">
      <w:pPr>
        <w:rPr>
          <w:noProof/>
          <w:lang w:eastAsia="de-DE"/>
        </w:rPr>
      </w:pPr>
      <w:r>
        <w:rPr>
          <w:noProof/>
          <w:lang w:eastAsia="de-DE"/>
        </w:rPr>
        <w:pict>
          <v:shape id="_x0000_i1038" type="#_x0000_t75" style="width:363pt;height:223.5pt">
            <v:imagedata r:id="rId21" o:title=""/>
          </v:shape>
        </w:pict>
      </w:r>
    </w:p>
    <w:p w:rsidR="00EB0369" w:rsidRDefault="00EB0369" w:rsidP="00F01D53">
      <w:pPr>
        <w:rPr>
          <w:noProof/>
          <w:lang w:eastAsia="de-DE"/>
        </w:rPr>
      </w:pPr>
      <w:r>
        <w:rPr>
          <w:noProof/>
          <w:lang w:eastAsia="de-DE"/>
        </w:rPr>
        <w:t>Und fertig!</w:t>
      </w:r>
    </w:p>
    <w:p w:rsidR="00EB0369" w:rsidRDefault="00EB0369" w:rsidP="00F01D53">
      <w:pPr>
        <w:rPr>
          <w:noProof/>
          <w:lang w:eastAsia="de-DE"/>
        </w:rPr>
      </w:pPr>
      <w:r>
        <w:rPr>
          <w:noProof/>
          <w:lang w:eastAsia="de-DE"/>
        </w:rPr>
        <w:t>Ev muss in der Redaktion noch entschieden werden, den Starttext auf der Anfangsseite zu ändern.</w:t>
      </w:r>
    </w:p>
    <w:p w:rsidR="00EB0369" w:rsidRDefault="00EB0369" w:rsidP="00F01D53">
      <w:pPr>
        <w:rPr>
          <w:noProof/>
          <w:lang w:eastAsia="de-DE"/>
        </w:rPr>
      </w:pPr>
      <w:r>
        <w:rPr>
          <w:noProof/>
          <w:lang w:eastAsia="de-DE"/>
        </w:rPr>
        <w:pict>
          <v:oval id="_x0000_s1046" style="position:absolute;margin-left:9pt;margin-top:198pt;width:315pt;height:117pt;z-index:2516741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pict>
          <v:shape id="_x0000_i1039" type="#_x0000_t75" style="width:448.5pt;height:298.5pt">
            <v:imagedata r:id="rId22" o:title=""/>
          </v:shape>
        </w:pict>
      </w:r>
    </w:p>
    <w:p w:rsidR="00EB0369" w:rsidRDefault="00EB0369" w:rsidP="00F01D53">
      <w:pPr>
        <w:rPr>
          <w:noProof/>
          <w:lang w:eastAsia="de-DE"/>
        </w:rPr>
      </w:pPr>
      <w:r>
        <w:rPr>
          <w:noProof/>
          <w:lang w:eastAsia="de-DE"/>
        </w:rPr>
        <w:t>Dann wie Text ändern Kapitel beschrieben, einfach die Seite auswählen auf bearbeiten gehen un den Anfangstext aus dem KAwaraban zb aus dem Worddokument markieren und einfügen und speichern.</w:t>
      </w:r>
    </w:p>
    <w:p w:rsidR="00EB0369" w:rsidRDefault="00EB0369" w:rsidP="00F01D53">
      <w:pPr>
        <w:rPr>
          <w:noProof/>
          <w:lang w:eastAsia="de-DE"/>
        </w:rPr>
      </w:pPr>
    </w:p>
    <w:p w:rsidR="00EB0369" w:rsidRDefault="00EB0369" w:rsidP="00F01D53">
      <w:pPr>
        <w:rPr>
          <w:noProof/>
          <w:lang w:eastAsia="de-DE"/>
        </w:rPr>
      </w:pPr>
      <w:r>
        <w:rPr>
          <w:noProof/>
          <w:lang w:eastAsia="de-DE"/>
        </w:rPr>
        <w:br w:type="page"/>
      </w:r>
    </w:p>
    <w:p w:rsidR="00EB0369" w:rsidRDefault="00EB0369" w:rsidP="00673D47">
      <w:pPr>
        <w:pStyle w:val="Heading1"/>
        <w:rPr>
          <w:noProof/>
          <w:lang w:eastAsia="de-DE"/>
        </w:rPr>
      </w:pPr>
      <w:bookmarkStart w:id="5" w:name="_Toc466968568"/>
      <w:r>
        <w:rPr>
          <w:noProof/>
          <w:lang w:eastAsia="de-DE"/>
        </w:rPr>
        <w:t>Wie kann ich Bilder hochladen?</w:t>
      </w:r>
      <w:bookmarkEnd w:id="5"/>
    </w:p>
    <w:p w:rsidR="00EB0369" w:rsidRDefault="00EB0369" w:rsidP="00F01D53">
      <w:pPr>
        <w:rPr>
          <w:noProof/>
          <w:lang w:eastAsia="de-DE"/>
        </w:rPr>
      </w:pPr>
      <w:r>
        <w:rPr>
          <w:noProof/>
          <w:lang w:eastAsia="de-DE"/>
        </w:rPr>
        <w:t>Der Nutzer kann in Wordpress auf 2 Arten ein Bild einfügen. Der User kann einfach ein Bild innerhalb von einer Seite ein Bild einfügen. Dazu geht auf Seite erstellen, vergibt der Seite einen Titel und kann dann unten in dem Textfeld der Seite ein Bild einfügen. Dazu wählt dann aus dem Menü oben Datei hinzufügen aus:</w:t>
      </w:r>
    </w:p>
    <w:p w:rsidR="00EB0369" w:rsidRDefault="00EB0369" w:rsidP="00F01D53">
      <w:pPr>
        <w:rPr>
          <w:noProof/>
          <w:lang w:eastAsia="de-DE"/>
        </w:rPr>
      </w:pPr>
      <w:r>
        <w:rPr>
          <w:noProof/>
          <w:lang w:eastAsia="de-DE"/>
        </w:rPr>
        <w:pict>
          <v:oval id="_x0000_s1047" style="position:absolute;margin-left:120pt;margin-top:180.3pt;width:75.75pt;height:21pt;z-index:2516751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" filled="f" strokecolor="red" strokeweight="2.25pt">
            <v:stroke joinstyle="miter"/>
            <w10:wrap anchorx="margin"/>
          </v:oval>
        </w:pict>
      </w:r>
      <w:r>
        <w:rPr>
          <w:noProof/>
          <w:lang w:eastAsia="de-DE"/>
        </w:rPr>
        <w:pict>
          <v:oval id="_x0000_s1048" style="position:absolute;margin-left:18pt;margin-top:63pt;width:89.25pt;height:32.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0" type="#_x0000_t75" style="width:258.75pt;height:176.25pt">
            <v:imagedata r:id="rId23" o:title=""/>
          </v:shape>
        </w:pict>
      </w:r>
    </w:p>
    <w:p w:rsidR="00EB0369" w:rsidRDefault="00EB0369" w:rsidP="00F01D53">
      <w:pPr>
        <w:rPr>
          <w:noProof/>
          <w:lang w:eastAsia="de-DE"/>
        </w:rPr>
      </w:pPr>
      <w:r>
        <w:rPr>
          <w:noProof/>
          <w:lang w:eastAsia="de-DE"/>
        </w:rPr>
        <w:t>Dann kann der Nutzer auswählen zwischen bestehenden Grafiken :</w:t>
      </w:r>
    </w:p>
    <w:p w:rsidR="00EB0369" w:rsidRDefault="00EB0369" w:rsidP="00F01D53">
      <w:pPr>
        <w:rPr>
          <w:noProof/>
          <w:lang w:eastAsia="de-DE"/>
        </w:rPr>
      </w:pPr>
      <w:r>
        <w:rPr>
          <w:noProof/>
          <w:lang w:eastAsia="de-DE"/>
        </w:rPr>
        <w:pict>
          <v:shape id="_x0000_i1041" type="#_x0000_t75" style="width:453pt;height:236.25pt">
            <v:imagedata r:id="rId24" o:title=""/>
          </v:shape>
        </w:pict>
      </w:r>
    </w:p>
    <w:p w:rsidR="00EB0369" w:rsidRDefault="00EB0369" w:rsidP="00F01D53">
      <w:pPr>
        <w:rPr>
          <w:noProof/>
          <w:lang w:eastAsia="de-DE"/>
        </w:rPr>
      </w:pPr>
      <w:r>
        <w:rPr>
          <w:noProof/>
          <w:lang w:eastAsia="de-DE"/>
        </w:rPr>
        <w:t>Und wählt einfach ein Bild aus und klick hinzufügen:</w:t>
      </w:r>
    </w:p>
    <w:p w:rsidR="00EB0369" w:rsidRDefault="00EB0369" w:rsidP="00F01D53">
      <w:pPr>
        <w:rPr>
          <w:noProof/>
          <w:lang w:eastAsia="de-DE"/>
        </w:rPr>
      </w:pPr>
      <w:r>
        <w:rPr>
          <w:noProof/>
          <w:lang w:eastAsia="de-DE"/>
        </w:rPr>
        <w:pict>
          <v:oval id="_x0000_s1049" style="position:absolute;margin-left:180pt;margin-top:270pt;width:89.25pt;height:32.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2" type="#_x0000_t75" style="width:279.75pt;height:300pt">
            <v:imagedata r:id="rId25" o:title=""/>
          </v:shape>
        </w:pict>
      </w:r>
    </w:p>
    <w:p w:rsidR="00EB0369" w:rsidRDefault="00EB0369" w:rsidP="00F01D53">
      <w:pPr>
        <w:rPr>
          <w:noProof/>
          <w:lang w:eastAsia="de-DE"/>
        </w:rPr>
      </w:pPr>
      <w:r>
        <w:rPr>
          <w:noProof/>
          <w:lang w:eastAsia="de-DE"/>
        </w:rPr>
        <w:t>Dann sieht der Nutzer das Bild an der Stelle im Text  und kann die Seite veröffentlichen.</w:t>
      </w:r>
    </w:p>
    <w:p w:rsidR="00EB0369" w:rsidRDefault="00EB0369" w:rsidP="00F01D53">
      <w:pPr>
        <w:rPr>
          <w:noProof/>
          <w:lang w:eastAsia="de-DE"/>
        </w:rPr>
      </w:pPr>
    </w:p>
    <w:p w:rsidR="00EB0369" w:rsidRDefault="00EB0369" w:rsidP="00F01D53">
      <w:pPr>
        <w:rPr>
          <w:noProof/>
          <w:lang w:eastAsia="de-DE"/>
        </w:rPr>
      </w:pPr>
      <w:r>
        <w:rPr>
          <w:noProof/>
          <w:lang w:eastAsia="de-DE"/>
        </w:rPr>
        <w:t>Oder haben der Nutzer möchte ein Neues Bild hinzufügen und in den Text ergänzen. Dazu geht er auch auf Datei hinzufügen.  Wählt  Datei hochladen und kann dann ein Bild von seinem Computer in die Mediathelk der Webseite hochladen :</w:t>
      </w:r>
    </w:p>
    <w:p w:rsidR="00EB0369" w:rsidRDefault="00EB0369" w:rsidP="00F01D53">
      <w:pPr>
        <w:rPr>
          <w:noProof/>
          <w:lang w:eastAsia="de-DE"/>
        </w:rPr>
      </w:pPr>
      <w:r>
        <w:rPr>
          <w:noProof/>
          <w:lang w:eastAsia="de-DE"/>
        </w:rPr>
        <w:pict>
          <v:oval id="_x0000_s1050" style="position:absolute;margin-left:9pt;margin-top:31.95pt;width:89.25pt;height:32.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3" type="#_x0000_t75" style="width:183.75pt;height:111.75pt">
            <v:imagedata r:id="rId26" o:title=""/>
          </v:shape>
        </w:pict>
      </w:r>
    </w:p>
    <w:p w:rsidR="00EB0369" w:rsidRDefault="00EB0369" w:rsidP="00F01D53">
      <w:pPr>
        <w:rPr>
          <w:noProof/>
          <w:lang w:eastAsia="de-DE"/>
        </w:rPr>
      </w:pPr>
      <w:r>
        <w:rPr>
          <w:noProof/>
          <w:lang w:eastAsia="de-DE"/>
        </w:rPr>
        <w:t>Dazu klickt er auf Datei auswählen:</w:t>
      </w:r>
    </w:p>
    <w:p w:rsidR="00EB0369" w:rsidRDefault="00EB0369" w:rsidP="00F01D53">
      <w:pPr>
        <w:rPr>
          <w:noProof/>
          <w:lang w:eastAsia="de-DE"/>
        </w:rPr>
      </w:pPr>
      <w:r>
        <w:rPr>
          <w:noProof/>
          <w:lang w:eastAsia="de-DE"/>
        </w:rPr>
        <w:pict>
          <v:oval id="_x0000_s1051" style="position:absolute;margin-left:27pt;margin-top:27.2pt;width:171pt;height:63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4" type="#_x0000_t75" style="width:210.75pt;height:154.5pt">
            <v:imagedata r:id="rId27" o:title=""/>
          </v:shape>
        </w:pict>
      </w:r>
    </w:p>
    <w:p w:rsidR="00EB0369" w:rsidRDefault="00EB0369" w:rsidP="00F01D53">
      <w:pPr>
        <w:rPr>
          <w:noProof/>
          <w:lang w:eastAsia="de-DE"/>
        </w:rPr>
      </w:pPr>
      <w:r>
        <w:rPr>
          <w:noProof/>
          <w:lang w:eastAsia="de-DE"/>
        </w:rPr>
        <w:t>Jetzt wählt das Bild seiner Wahl aus und klickt es an und lädt es hoch. Da Bild wird nun hoch geladen und im Anschluss mit einem blauen Häckchen dargestellt und zur Verfügung gestellt</w:t>
      </w:r>
    </w:p>
    <w:p w:rsidR="00EB0369" w:rsidRDefault="00EB0369" w:rsidP="00F01D53">
      <w:pPr>
        <w:rPr>
          <w:noProof/>
          <w:lang w:eastAsia="de-DE"/>
        </w:rPr>
      </w:pPr>
      <w:r>
        <w:rPr>
          <w:noProof/>
          <w:lang w:eastAsia="de-DE"/>
        </w:rPr>
        <w:pict>
          <v:shape id="_x0000_i1045" type="#_x0000_t75" style="width:170.25pt;height:155.25pt">
            <v:imagedata r:id="rId28" o:title=""/>
          </v:shape>
        </w:pict>
      </w:r>
    </w:p>
    <w:p w:rsidR="00EB0369" w:rsidRDefault="00EB0369" w:rsidP="00F01D53">
      <w:pPr>
        <w:rPr>
          <w:noProof/>
          <w:lang w:eastAsia="de-DE"/>
        </w:rPr>
      </w:pPr>
      <w:r>
        <w:rPr>
          <w:noProof/>
          <w:lang w:eastAsia="de-DE"/>
        </w:rPr>
        <w:t>Jetzt kann der Nutzer es wieder mit dem Button unten rechts der Seite hinzufügen bestätigen und  das Bild wird in die Seite ergänzt.</w:t>
      </w:r>
    </w:p>
    <w:p w:rsidR="00EB0369" w:rsidRDefault="00EB0369" w:rsidP="00673D47">
      <w:pPr>
        <w:pStyle w:val="Heading2"/>
        <w:rPr>
          <w:noProof/>
          <w:lang w:eastAsia="de-DE"/>
        </w:rPr>
      </w:pPr>
      <w:bookmarkStart w:id="6" w:name="_Toc466968569"/>
      <w:r>
        <w:rPr>
          <w:noProof/>
          <w:lang w:eastAsia="de-DE"/>
        </w:rPr>
        <w:t>Eine Bildergalerie anlegen</w:t>
      </w:r>
      <w:bookmarkEnd w:id="6"/>
    </w:p>
    <w:p w:rsidR="00EB0369" w:rsidRDefault="00EB0369" w:rsidP="00F01D53">
      <w:pPr>
        <w:rPr>
          <w:noProof/>
          <w:lang w:eastAsia="de-DE"/>
        </w:rPr>
      </w:pPr>
      <w:r>
        <w:rPr>
          <w:noProof/>
          <w:lang w:eastAsia="de-DE"/>
        </w:rPr>
        <w:t>Nach einem Event zb schickt ein Mitglied seine Bilder ans Büro oder jemand im Vorstandsteam. Nun kann der Nutzer eine Bilder Gallerie erstellen und diese hinzufügen.</w:t>
      </w:r>
    </w:p>
    <w:p w:rsidR="00EB0369" w:rsidRDefault="00EB0369" w:rsidP="00F01D53">
      <w:pPr>
        <w:rPr>
          <w:noProof/>
          <w:lang w:eastAsia="de-DE"/>
        </w:rPr>
      </w:pPr>
    </w:p>
    <w:p w:rsidR="00EB0369" w:rsidRDefault="00EB0369" w:rsidP="00F01D53">
      <w:pPr>
        <w:rPr>
          <w:noProof/>
          <w:lang w:eastAsia="de-DE"/>
        </w:rPr>
      </w:pPr>
      <w:r>
        <w:rPr>
          <w:noProof/>
          <w:lang w:eastAsia="de-DE"/>
        </w:rPr>
        <w:t>Dazu sollten alle Bilder auf dem Computer bei dem Nutzer vor Ort auf dem Laufwerk bereits runter geladen sein.</w:t>
      </w:r>
    </w:p>
    <w:p w:rsidR="00EB0369" w:rsidRDefault="00EB0369" w:rsidP="00F01D53">
      <w:pPr>
        <w:rPr>
          <w:noProof/>
          <w:lang w:eastAsia="de-DE"/>
        </w:rPr>
      </w:pPr>
      <w:r>
        <w:rPr>
          <w:noProof/>
          <w:lang w:eastAsia="de-DE"/>
        </w:rPr>
        <w:t>Der Nutzer klickt auf Seite erstellen und wählt dann die Option „Add Gallery“ aus</w:t>
      </w:r>
    </w:p>
    <w:p w:rsidR="00EB0369" w:rsidRDefault="00EB0369" w:rsidP="00F01D53">
      <w:pPr>
        <w:rPr>
          <w:noProof/>
          <w:lang w:eastAsia="de-DE"/>
        </w:rPr>
      </w:pPr>
      <w:r>
        <w:rPr>
          <w:noProof/>
          <w:lang w:eastAsia="de-DE"/>
        </w:rPr>
        <w:pict>
          <v:oval id="_x0000_s1052" style="position:absolute;margin-left:63pt;margin-top:61.3pt;width:171pt;height:63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6" type="#_x0000_t75" style="width:283.5pt;height:228.75pt">
            <v:imagedata r:id="rId29" o:title=""/>
          </v:shape>
        </w:pict>
      </w:r>
    </w:p>
    <w:p w:rsidR="00EB0369" w:rsidRDefault="00EB0369" w:rsidP="00F01D53">
      <w:pPr>
        <w:rPr>
          <w:noProof/>
          <w:lang w:eastAsia="de-DE"/>
        </w:rPr>
      </w:pPr>
      <w:r>
        <w:rPr>
          <w:noProof/>
          <w:lang w:eastAsia="de-DE"/>
        </w:rPr>
        <w:t>Nun muss der Nutzer erstemal die Bilder hochladen und wählt dazu den Reiter Gallerie / Bilder hinzufügen aus:</w:t>
      </w:r>
    </w:p>
    <w:p w:rsidR="00EB0369" w:rsidRDefault="00EB0369" w:rsidP="00F01D53">
      <w:pPr>
        <w:rPr>
          <w:noProof/>
          <w:lang w:eastAsia="de-DE"/>
        </w:rPr>
      </w:pPr>
      <w:r>
        <w:rPr>
          <w:noProof/>
          <w:lang w:eastAsia="de-DE"/>
        </w:rPr>
        <w:pict>
          <v:oval id="_x0000_s1053" style="position:absolute;margin-left:207pt;margin-top:0;width:171pt;height:63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7" type="#_x0000_t75" style="width:451.5pt;height:234pt">
            <v:imagedata r:id="rId30" o:title=""/>
          </v:shape>
        </w:pict>
      </w:r>
    </w:p>
    <w:p w:rsidR="00EB0369" w:rsidRDefault="00EB0369" w:rsidP="00F01D53">
      <w:pPr>
        <w:rPr>
          <w:noProof/>
          <w:lang w:eastAsia="de-DE"/>
        </w:rPr>
      </w:pPr>
    </w:p>
    <w:p w:rsidR="00EB0369" w:rsidRDefault="00EB0369" w:rsidP="00F01D53">
      <w:pPr>
        <w:rPr>
          <w:noProof/>
          <w:lang w:eastAsia="de-DE"/>
        </w:rPr>
      </w:pPr>
      <w:r>
        <w:rPr>
          <w:noProof/>
          <w:lang w:eastAsia="de-DE"/>
        </w:rPr>
        <w:t>Und wählt dabei die Option Dateien auswählen aus</w:t>
      </w:r>
    </w:p>
    <w:p w:rsidR="00EB0369" w:rsidRDefault="00EB0369" w:rsidP="00F01D53">
      <w:pPr>
        <w:rPr>
          <w:noProof/>
          <w:lang w:eastAsia="de-DE"/>
        </w:rPr>
      </w:pPr>
      <w:r>
        <w:rPr>
          <w:noProof/>
          <w:lang w:eastAsia="de-DE"/>
        </w:rPr>
        <w:pict>
          <v:oval id="_x0000_s1054" style="position:absolute;margin-left:198pt;margin-top:35.05pt;width:171pt;height:63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8" type="#_x0000_t75" style="width:452.25pt;height:120pt">
            <v:imagedata r:id="rId31" o:title=""/>
          </v:shape>
        </w:pict>
      </w:r>
    </w:p>
    <w:p w:rsidR="00EB0369" w:rsidRDefault="00EB0369" w:rsidP="00F01D53">
      <w:pPr>
        <w:rPr>
          <w:noProof/>
          <w:lang w:eastAsia="de-DE"/>
        </w:rPr>
      </w:pPr>
    </w:p>
    <w:p w:rsidR="00EB0369" w:rsidRDefault="00EB0369" w:rsidP="00F01D53">
      <w:pPr>
        <w:rPr>
          <w:noProof/>
          <w:lang w:eastAsia="de-DE"/>
        </w:rPr>
      </w:pPr>
      <w:r>
        <w:rPr>
          <w:noProof/>
          <w:lang w:eastAsia="de-DE"/>
        </w:rPr>
        <w:t>Nun kann der  Nutzer die Bilder aus seinem lokalen Verzeichnis seines Computers die Bilder auswählen und hoch laden.</w:t>
      </w:r>
    </w:p>
    <w:p w:rsidR="00EB0369" w:rsidRDefault="00EB0369" w:rsidP="00F01D53">
      <w:pPr>
        <w:rPr>
          <w:noProof/>
          <w:lang w:eastAsia="de-DE"/>
        </w:rPr>
      </w:pPr>
      <w:r>
        <w:rPr>
          <w:noProof/>
          <w:lang w:eastAsia="de-DE"/>
        </w:rPr>
        <w:t>Die ausgewählten Bilder erscheinen in der Liste darunter:</w:t>
      </w:r>
    </w:p>
    <w:p w:rsidR="00EB0369" w:rsidRDefault="00EB0369" w:rsidP="00F01D53">
      <w:pPr>
        <w:rPr>
          <w:noProof/>
          <w:lang w:eastAsia="de-DE"/>
        </w:rPr>
      </w:pPr>
    </w:p>
    <w:p w:rsidR="00EB0369" w:rsidRDefault="00EB0369" w:rsidP="00F01D53">
      <w:pPr>
        <w:rPr>
          <w:noProof/>
          <w:lang w:eastAsia="de-DE"/>
        </w:rPr>
      </w:pPr>
    </w:p>
    <w:p w:rsidR="00EB0369" w:rsidRDefault="00EB0369" w:rsidP="00F01D53">
      <w:pPr>
        <w:rPr>
          <w:noProof/>
          <w:lang w:eastAsia="de-DE"/>
        </w:rPr>
      </w:pPr>
      <w:r>
        <w:rPr>
          <w:noProof/>
          <w:lang w:eastAsia="de-DE"/>
        </w:rPr>
        <w:pict>
          <v:oval id="_x0000_s1055" style="position:absolute;margin-left:-36pt;margin-top:108pt;width:171pt;height:63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49" type="#_x0000_t75" style="width:444pt;height:3in">
            <v:imagedata r:id="rId32" o:title=""/>
          </v:shape>
        </w:pict>
      </w:r>
    </w:p>
    <w:p w:rsidR="00EB0369" w:rsidRDefault="00EB0369" w:rsidP="00F01D53">
      <w:pPr>
        <w:rPr>
          <w:noProof/>
          <w:lang w:eastAsia="de-DE"/>
        </w:rPr>
      </w:pPr>
      <w:r>
        <w:rPr>
          <w:noProof/>
          <w:lang w:eastAsia="de-DE"/>
        </w:rPr>
        <w:t>Es muss noch ein Galleriename vergeben werden:</w:t>
      </w:r>
    </w:p>
    <w:p w:rsidR="00EB0369" w:rsidRDefault="00EB0369" w:rsidP="00F01D53">
      <w:pPr>
        <w:rPr>
          <w:noProof/>
          <w:lang w:eastAsia="de-DE"/>
        </w:rPr>
      </w:pPr>
      <w:r>
        <w:rPr>
          <w:noProof/>
          <w:lang w:eastAsia="de-DE"/>
        </w:rPr>
        <w:pict>
          <v:oval id="_x0000_s1056" style="position:absolute;margin-left:153pt;margin-top:56.3pt;width:171pt;height:63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50" type="#_x0000_t75" style="width:453pt;height:137.25pt">
            <v:imagedata r:id="rId33" o:title=""/>
          </v:shape>
        </w:pict>
      </w:r>
    </w:p>
    <w:p w:rsidR="00EB0369" w:rsidRDefault="00EB0369" w:rsidP="00F01D53">
      <w:pPr>
        <w:rPr>
          <w:noProof/>
          <w:lang w:eastAsia="de-DE"/>
        </w:rPr>
      </w:pPr>
      <w:r>
        <w:rPr>
          <w:noProof/>
          <w:lang w:eastAsia="de-DE"/>
        </w:rPr>
        <w:t>Dann müssen die Bilder hochgeladen werden mit der Funktion Upload beginnen:</w:t>
      </w:r>
    </w:p>
    <w:p w:rsidR="00EB0369" w:rsidRDefault="00EB0369" w:rsidP="00F01D53">
      <w:pPr>
        <w:rPr>
          <w:noProof/>
          <w:lang w:eastAsia="de-DE"/>
        </w:rPr>
      </w:pPr>
      <w:r>
        <w:rPr>
          <w:noProof/>
          <w:lang w:eastAsia="de-DE"/>
        </w:rPr>
        <w:pict>
          <v:oval id="_x0000_s1057" style="position:absolute;margin-left:297pt;margin-top:47.3pt;width:171pt;height:63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51" type="#_x0000_t75" style="width:452.25pt;height:120pt">
            <v:imagedata r:id="rId31" o:title=""/>
          </v:shape>
        </w:pict>
      </w:r>
    </w:p>
    <w:p w:rsidR="00EB0369" w:rsidRDefault="00EB0369" w:rsidP="00F01D53">
      <w:pPr>
        <w:rPr>
          <w:noProof/>
          <w:lang w:eastAsia="de-DE"/>
        </w:rPr>
      </w:pPr>
      <w:r>
        <w:rPr>
          <w:noProof/>
          <w:lang w:eastAsia="de-DE"/>
        </w:rPr>
        <w:t>Nun werden die Bilder hochgeladen in die Webseiten Gallerie.</w:t>
      </w:r>
    </w:p>
    <w:p w:rsidR="00EB0369" w:rsidRDefault="00EB0369" w:rsidP="00F01D53">
      <w:pPr>
        <w:rPr>
          <w:noProof/>
          <w:lang w:eastAsia="de-DE"/>
        </w:rPr>
      </w:pPr>
      <w:r>
        <w:rPr>
          <w:noProof/>
          <w:lang w:eastAsia="de-DE"/>
        </w:rPr>
        <w:t>Jetzt als Gallerie hoch geladen und nun muss noch die Gallerie ausgewählt werden . Dazu geht der Nutzer in Gallerie anzeigen:</w:t>
      </w:r>
    </w:p>
    <w:p w:rsidR="00EB0369" w:rsidRDefault="00EB0369" w:rsidP="00F01D53">
      <w:pPr>
        <w:rPr>
          <w:noProof/>
          <w:lang w:eastAsia="de-DE"/>
        </w:rPr>
      </w:pPr>
      <w:r>
        <w:rPr>
          <w:noProof/>
          <w:lang w:eastAsia="de-DE"/>
        </w:rPr>
        <w:pict>
          <v:oval id="_x0000_s1058" style="position:absolute;margin-left:90pt;margin-top:-9pt;width:171pt;height:63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52" type="#_x0000_t75" style="width:451.5pt;height:231.75pt">
            <v:imagedata r:id="rId34" o:title=""/>
          </v:shape>
        </w:pict>
      </w:r>
    </w:p>
    <w:p w:rsidR="00EB0369" w:rsidRDefault="00EB0369" w:rsidP="00F01D53">
      <w:pPr>
        <w:rPr>
          <w:noProof/>
          <w:lang w:eastAsia="de-DE"/>
        </w:rPr>
      </w:pPr>
      <w:r>
        <w:rPr>
          <w:noProof/>
          <w:lang w:eastAsia="de-DE"/>
        </w:rPr>
        <w:t>Und kann nun Next Gen Basic THumbnails oder Next Gen Basic Slideshow auswählen</w:t>
      </w:r>
    </w:p>
    <w:p w:rsidR="00EB0369" w:rsidRDefault="00EB0369" w:rsidP="00F01D53">
      <w:pPr>
        <w:rPr>
          <w:noProof/>
          <w:lang w:eastAsia="de-DE"/>
        </w:rPr>
      </w:pPr>
      <w:r>
        <w:rPr>
          <w:noProof/>
          <w:lang w:eastAsia="de-DE"/>
        </w:rPr>
        <w:pict>
          <v:oval id="_x0000_s1059" style="position:absolute;margin-left:45pt;margin-top:50.75pt;width:315pt;height:63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53" type="#_x0000_t75" style="width:451.5pt;height:231.75pt">
            <v:imagedata r:id="rId34" o:title=""/>
          </v:shape>
        </w:pict>
      </w:r>
    </w:p>
    <w:p w:rsidR="00EB0369" w:rsidRDefault="00EB0369" w:rsidP="00F01D53">
      <w:pPr>
        <w:rPr>
          <w:noProof/>
          <w:lang w:eastAsia="de-DE"/>
        </w:rPr>
      </w:pPr>
      <w:r>
        <w:rPr>
          <w:noProof/>
          <w:lang w:eastAsia="de-DE"/>
        </w:rPr>
        <w:t>Und klickt Insert Displayed Gallery:</w:t>
      </w:r>
    </w:p>
    <w:p w:rsidR="00EB0369" w:rsidRDefault="00EB0369" w:rsidP="00F01D53">
      <w:pPr>
        <w:rPr>
          <w:noProof/>
          <w:lang w:eastAsia="de-DE"/>
        </w:rPr>
      </w:pPr>
      <w:r>
        <w:rPr>
          <w:noProof/>
          <w:lang w:eastAsia="de-DE"/>
        </w:rPr>
        <w:pict>
          <v:oval id="_x0000_s1060" style="position:absolute;margin-left:-9pt;margin-top:234pt;width:171pt;height:63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" filled="f" strokecolor="red" strokeweight="2.25pt">
            <v:stroke joinstyle="miter"/>
          </v:oval>
        </w:pict>
      </w:r>
      <w:r>
        <w:rPr>
          <w:noProof/>
          <w:lang w:eastAsia="de-DE"/>
        </w:rPr>
        <w:pict>
          <v:shape id="_x0000_i1054" type="#_x0000_t75" style="width:186pt;height:305.25pt">
            <v:imagedata r:id="rId35" o:title=""/>
          </v:shape>
        </w:pict>
      </w:r>
    </w:p>
    <w:p w:rsidR="00EB0369" w:rsidRDefault="00EB0369" w:rsidP="00F01D53">
      <w:pPr>
        <w:rPr>
          <w:noProof/>
          <w:lang w:eastAsia="de-DE"/>
        </w:rPr>
      </w:pPr>
      <w:r>
        <w:rPr>
          <w:noProof/>
          <w:lang w:eastAsia="de-DE"/>
        </w:rPr>
        <w:t>Jetzt ist die Gallerie in dem Artikel integriert und kann veröffentlich werden.</w:t>
      </w:r>
    </w:p>
    <w:p w:rsidR="00EB0369" w:rsidRDefault="00EB0369" w:rsidP="00F01D53">
      <w:pPr>
        <w:rPr>
          <w:noProof/>
          <w:lang w:eastAsia="de-DE"/>
        </w:rPr>
      </w:pPr>
    </w:p>
    <w:p w:rsidR="00EB0369" w:rsidRDefault="00EB0369" w:rsidP="0005361B">
      <w:pPr>
        <w:pStyle w:val="Heading1"/>
        <w:rPr>
          <w:noProof/>
          <w:lang w:eastAsia="de-DE"/>
        </w:rPr>
      </w:pPr>
    </w:p>
    <w:p w:rsidR="00EB0369" w:rsidRDefault="00EB0369" w:rsidP="0005361B">
      <w:pPr>
        <w:pStyle w:val="Heading1"/>
        <w:rPr>
          <w:noProof/>
          <w:lang w:eastAsia="de-DE"/>
        </w:rPr>
      </w:pPr>
    </w:p>
    <w:p w:rsidR="00EB0369" w:rsidRDefault="00EB0369" w:rsidP="0005361B">
      <w:pPr>
        <w:pStyle w:val="Heading1"/>
        <w:rPr>
          <w:noProof/>
          <w:lang w:eastAsia="de-DE"/>
        </w:rPr>
      </w:pPr>
      <w:r>
        <w:rPr>
          <w:noProof/>
          <w:lang w:eastAsia="de-DE"/>
        </w:rPr>
        <w:br w:type="page"/>
      </w:r>
      <w:bookmarkStart w:id="7" w:name="_Toc466968570"/>
      <w:r>
        <w:rPr>
          <w:noProof/>
          <w:lang w:eastAsia="de-DE"/>
        </w:rPr>
        <w:t>Wie ist der Genehmigungsflow?</w:t>
      </w:r>
      <w:bookmarkEnd w:id="7"/>
    </w:p>
    <w:p w:rsidR="00EB0369" w:rsidRDefault="00EB0369" w:rsidP="00F01D53">
      <w:pPr>
        <w:rPr>
          <w:noProof/>
          <w:lang w:eastAsia="de-DE"/>
        </w:rPr>
      </w:pPr>
      <w:r>
        <w:rPr>
          <w:noProof/>
          <w:lang w:eastAsia="de-DE"/>
        </w:rPr>
        <w:t xml:space="preserve">Derzeit  haben wir folgende Rollen in Wordpress </w:t>
      </w:r>
    </w:p>
    <w:p w:rsidR="00EB0369" w:rsidRDefault="00EB0369" w:rsidP="00F01D53">
      <w:r>
        <w:pict>
          <v:shape id="_x0000_i1055" type="#_x0000_t75" style="width:132pt;height:135.75pt">
            <v:imagedata r:id="rId36" o:title=""/>
          </v:shape>
        </w:pict>
      </w:r>
    </w:p>
    <w:p w:rsidR="00EB0369" w:rsidRDefault="00EB0369" w:rsidP="00F01D53">
      <w:r>
        <w:t>Jan , Fabian und Markus sind die Administratoren, die dürfen alles und uneingeschränkt.</w:t>
      </w:r>
    </w:p>
    <w:p w:rsidR="00EB0369" w:rsidRDefault="00EB0369" w:rsidP="00F01D53">
      <w:r>
        <w:t>Wir könne jeweils jedem User aus dem Vorstands- bzw- Büroteam eine Rolle zu weisen.</w:t>
      </w:r>
    </w:p>
    <w:p w:rsidR="00EB0369" w:rsidRDefault="00EB0369" w:rsidP="00F01D53">
      <w:r>
        <w:t>Der Vorteil ist, dass wir so die Rechte für das Schreiben auf der Webseite begrenzen können.</w:t>
      </w:r>
    </w:p>
    <w:p w:rsidR="00EB0369" w:rsidRDefault="00EB0369" w:rsidP="00F01D53">
      <w:r>
        <w:t>Wir schlagen daher vor am Anfang alle „Aktivisten“ und Mitarbeiter bei dem Wordpress auf die Rolle „Mitarbeiter“ zu setzen und wenn dann nach einer Eingewöhnungszeit die Medienkompetenz da ist, können wir die jeweiliegen Personen zum Redakteur oder Autor machen.</w:t>
      </w:r>
    </w:p>
    <w:p w:rsidR="00EB0369" w:rsidRDefault="00EB0369" w:rsidP="00F01D53"/>
    <w:p w:rsidR="00EB0369" w:rsidRDefault="00EB0369" w:rsidP="00F01D53">
      <w:r>
        <w:t>Hier die Beschreibung der Rollen :</w:t>
      </w:r>
    </w:p>
    <w:p w:rsidR="00EB0369" w:rsidRDefault="00EB0369" w:rsidP="0005361B">
      <w:pPr>
        <w:pStyle w:val="Heading4"/>
      </w:pPr>
      <w:r>
        <w:t>Administrator</w:t>
      </w:r>
    </w:p>
    <w:p w:rsidR="00EB0369" w:rsidRDefault="00EB0369" w:rsidP="0005361B">
      <w:pPr>
        <w:pStyle w:val="NormalWeb"/>
      </w:pPr>
      <w:r>
        <w:t>Ein Administrator hält das volle, uneingeschränkte Eigentum an einem Blog und kann absolut alles tun. Diese Person hat die volle Kontrolle über Seiten/Beiträge, Kommentare, Einstellungen, Wahl des Themes, Import, Benutzer – das ganze Drum und Dran. Nichts ist tabu, auch nicht das Löschen des gesamten Blogs.</w:t>
      </w:r>
    </w:p>
    <w:p w:rsidR="00EB0369" w:rsidRDefault="00EB0369" w:rsidP="0005361B">
      <w:pPr>
        <w:pStyle w:val="NormalWeb"/>
      </w:pPr>
      <w:r>
        <w:t>Pro Blog wird nur ein Administrator empfohlen!</w:t>
      </w:r>
    </w:p>
    <w:p w:rsidR="00EB0369" w:rsidRDefault="00EB0369" w:rsidP="0005361B">
      <w:pPr>
        <w:pStyle w:val="toc-jump"/>
      </w:pPr>
      <w:hyperlink r:id="rId37" w:anchor="toc" w:history="1">
        <w:r>
          <w:rPr>
            <w:rStyle w:val="Hyperlink"/>
          </w:rPr>
          <w:t>↑ Inhaltsverzeichnis ↑</w:t>
        </w:r>
      </w:hyperlink>
    </w:p>
    <w:p w:rsidR="00EB0369" w:rsidRDefault="00EB0369" w:rsidP="0005361B">
      <w:pPr>
        <w:pStyle w:val="Heading4"/>
      </w:pPr>
      <w:r>
        <w:t>Redakteur</w:t>
      </w:r>
    </w:p>
    <w:p w:rsidR="00EB0369" w:rsidRDefault="00EB0369" w:rsidP="0005361B">
      <w:pPr>
        <w:pStyle w:val="NormalWeb"/>
      </w:pPr>
      <w:r>
        <w:t xml:space="preserve">Ein Redakteur kann </w:t>
      </w:r>
      <w:r>
        <w:rPr>
          <w:rStyle w:val="Emphasis"/>
        </w:rPr>
        <w:t>jede(n)</w:t>
      </w:r>
      <w:r>
        <w:t xml:space="preserve"> Beitrag/Seite ansehen, bearbeiten, veröffentlichen und löschen. Er kann Kommentare moderieren, Kategorien verwalten, Schlagwörter (Tags) verwalten, Links verwalten sowie Dateien/Bilder hochladen.</w:t>
      </w:r>
    </w:p>
    <w:p w:rsidR="00EB0369" w:rsidRDefault="00EB0369" w:rsidP="0005361B">
      <w:pPr>
        <w:pStyle w:val="toc-jump"/>
      </w:pPr>
      <w:hyperlink r:id="rId38" w:anchor="toc" w:history="1">
        <w:r>
          <w:rPr>
            <w:rStyle w:val="Hyperlink"/>
          </w:rPr>
          <w:t>↑ Inhaltsverzeichnis ↑</w:t>
        </w:r>
      </w:hyperlink>
    </w:p>
    <w:p w:rsidR="00EB0369" w:rsidRDefault="00EB0369" w:rsidP="0005361B">
      <w:pPr>
        <w:pStyle w:val="Heading4"/>
      </w:pPr>
      <w:r>
        <w:t>Autor</w:t>
      </w:r>
    </w:p>
    <w:p w:rsidR="00EB0369" w:rsidRDefault="00EB0369" w:rsidP="0005361B">
      <w:pPr>
        <w:pStyle w:val="NormalWeb"/>
      </w:pPr>
      <w:r>
        <w:t xml:space="preserve">Ein Autor kann seine </w:t>
      </w:r>
      <w:r>
        <w:rPr>
          <w:rStyle w:val="Emphasis"/>
        </w:rPr>
        <w:t>eigenen</w:t>
      </w:r>
      <w:r>
        <w:t xml:space="preserve"> Beiträge bearbeiten, veröffentlichen und löschen sowie Dateien/Bilder hochladen. Autoren können keine Seiten bearbeiten, hinzufügen, löschen oder veröffentlichen.</w:t>
      </w:r>
    </w:p>
    <w:p w:rsidR="00EB0369" w:rsidRDefault="00EB0369" w:rsidP="0005361B">
      <w:pPr>
        <w:pStyle w:val="toc-jump"/>
      </w:pPr>
      <w:hyperlink r:id="rId39" w:anchor="toc" w:history="1">
        <w:r>
          <w:rPr>
            <w:rStyle w:val="Hyperlink"/>
          </w:rPr>
          <w:t>↑ Inhaltsverzeichnis ↑</w:t>
        </w:r>
      </w:hyperlink>
    </w:p>
    <w:p w:rsidR="00EB0369" w:rsidRDefault="00EB0369" w:rsidP="0005361B">
      <w:pPr>
        <w:pStyle w:val="Heading4"/>
      </w:pPr>
      <w:r>
        <w:t>Mitarbeiter</w:t>
      </w:r>
    </w:p>
    <w:p w:rsidR="00EB0369" w:rsidRDefault="00EB0369" w:rsidP="0005361B">
      <w:pPr>
        <w:pStyle w:val="NormalWeb"/>
      </w:pPr>
      <w:r>
        <w:t xml:space="preserve">Ein Mitarbeiter kann seine </w:t>
      </w:r>
      <w:r>
        <w:rPr>
          <w:rStyle w:val="Emphasis"/>
        </w:rPr>
        <w:t>eigenen</w:t>
      </w:r>
      <w:r>
        <w:t xml:space="preserve"> Beiträge bearbeiten, kann sie aber nicht veröffentlichen. Wenn ein Mitarbeiter einen Beitrag erstellt, muss dieser einem Administrator zur Prüfung vorgelegt werden. Sobald der Beitrag eines Mitarbeiters von einem Administrator genehmigt und veröffentlicht wurde, kann er jedoch nicht mehr durch den Mitarbeiter bearbeitet werden.</w:t>
      </w:r>
    </w:p>
    <w:p w:rsidR="00EB0369" w:rsidRDefault="00EB0369" w:rsidP="0005361B">
      <w:pPr>
        <w:pStyle w:val="NormalWeb"/>
      </w:pPr>
      <w:r>
        <w:t>Ein Mitarbeiter hat keine Möglichkeit, Dateien/Bilder hochzuladen.</w:t>
      </w:r>
    </w:p>
    <w:p w:rsidR="00EB0369" w:rsidRDefault="00EB0369" w:rsidP="0005361B">
      <w:pPr>
        <w:pStyle w:val="toc-jump"/>
      </w:pPr>
      <w:hyperlink r:id="rId40" w:anchor="toc" w:history="1">
        <w:r>
          <w:rPr>
            <w:rStyle w:val="Hyperlink"/>
          </w:rPr>
          <w:t>↑ Inhaltsverzeichnis ↑</w:t>
        </w:r>
      </w:hyperlink>
    </w:p>
    <w:p w:rsidR="00EB0369" w:rsidRDefault="00EB0369" w:rsidP="0005361B">
      <w:pPr>
        <w:pStyle w:val="Heading4"/>
      </w:pPr>
      <w:r>
        <w:t>Follower</w:t>
      </w:r>
    </w:p>
    <w:p w:rsidR="00EB0369" w:rsidRDefault="00EB0369" w:rsidP="0005361B">
      <w:pPr>
        <w:pStyle w:val="NormalWeb"/>
      </w:pPr>
      <w:r>
        <w:t xml:space="preserve">Deine </w:t>
      </w:r>
      <w:hyperlink r:id="rId41" w:history="1">
        <w:r>
          <w:rPr>
            <w:rStyle w:val="Hyperlink"/>
          </w:rPr>
          <w:t>Follower [en]</w:t>
        </w:r>
      </w:hyperlink>
      <w:r>
        <w:t xml:space="preserve"> sind diejenigen, die Updates zugeschickt bekommen, jedes Mal, wenn Du neue Inhalte veröffentlichst. Sie haben aber keine Bearbeitungsrechte. Wenn Dein Blog öffentlich ist, kann ihm jeder folgen, aber vielleicht möchtest Du </w:t>
      </w:r>
      <w:hyperlink r:id="rId42" w:anchor="invite-people-to-follow-your-blog" w:history="1">
        <w:r>
          <w:rPr>
            <w:rStyle w:val="Hyperlink"/>
          </w:rPr>
          <w:t>Einladungen [en]</w:t>
        </w:r>
      </w:hyperlink>
      <w:r>
        <w:t xml:space="preserve"> an bestimmte Personen versenden, mit denen Du Dein Blog teilen möchtest.</w:t>
      </w:r>
    </w:p>
    <w:p w:rsidR="00EB0369" w:rsidRDefault="00EB0369" w:rsidP="00F01D53"/>
    <w:p w:rsidR="00EB0369" w:rsidRPr="00F01D53" w:rsidRDefault="00EB0369" w:rsidP="00F01D53"/>
    <w:sectPr w:rsidR="00EB0369" w:rsidRPr="00F01D53" w:rsidSect="00E778C2">
      <w:footerReference w:type="even" r:id="rId43"/>
      <w:footerReference w:type="default" r:id="rId4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369" w:rsidRDefault="00EB0369">
      <w:r>
        <w:separator/>
      </w:r>
    </w:p>
  </w:endnote>
  <w:endnote w:type="continuationSeparator" w:id="0">
    <w:p w:rsidR="00EB0369" w:rsidRDefault="00EB03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369" w:rsidRDefault="00EB0369" w:rsidP="009B6E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0369" w:rsidRDefault="00EB0369" w:rsidP="00E1607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369" w:rsidRDefault="00EB0369" w:rsidP="009B6E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B0369" w:rsidRDefault="00EB0369" w:rsidP="00E1607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369" w:rsidRDefault="00EB0369">
      <w:r>
        <w:separator/>
      </w:r>
    </w:p>
  </w:footnote>
  <w:footnote w:type="continuationSeparator" w:id="0">
    <w:p w:rsidR="00EB0369" w:rsidRDefault="00EB03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D4E78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49A498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6DC31D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AB6CFB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20256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8AF7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3C92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C90A3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421B4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A50F96A"/>
    <w:lvl w:ilvl="0">
      <w:start w:val="1"/>
      <w:numFmt w:val="bullet"/>
      <w:lvlText w:val=""/>
      <w:lvlJc w:val="left"/>
      <w:pPr>
        <w:tabs>
          <w:tab w:val="num" w:pos="360"/>
        </w:tabs>
        <w:ind w:left="360" w:hanging="360"/>
      </w:pPr>
      <w:rPr>
        <w:rFonts w:ascii="Symbol" w:hAnsi="Symbol" w:hint="default"/>
      </w:rPr>
    </w:lvl>
  </w:abstractNum>
  <w:abstractNum w:abstractNumId="10">
    <w:nsid w:val="082A5BA7"/>
    <w:multiLevelType w:val="hybridMultilevel"/>
    <w:tmpl w:val="1878380A"/>
    <w:lvl w:ilvl="0" w:tplc="77A8D7A2">
      <w:start w:val="3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74D1FB0"/>
    <w:multiLevelType w:val="hybridMultilevel"/>
    <w:tmpl w:val="DA826908"/>
    <w:lvl w:ilvl="0" w:tplc="A0EAB276">
      <w:start w:val="3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7D41"/>
    <w:rsid w:val="0005361B"/>
    <w:rsid w:val="000B74DC"/>
    <w:rsid w:val="00110C56"/>
    <w:rsid w:val="001126B9"/>
    <w:rsid w:val="001213A4"/>
    <w:rsid w:val="00190EF8"/>
    <w:rsid w:val="002131F0"/>
    <w:rsid w:val="00271537"/>
    <w:rsid w:val="003944A1"/>
    <w:rsid w:val="004F05F1"/>
    <w:rsid w:val="00624262"/>
    <w:rsid w:val="00661BAF"/>
    <w:rsid w:val="00673D47"/>
    <w:rsid w:val="006A7D41"/>
    <w:rsid w:val="008C1B5F"/>
    <w:rsid w:val="009B6E2B"/>
    <w:rsid w:val="009F632F"/>
    <w:rsid w:val="00A01AC1"/>
    <w:rsid w:val="00A10455"/>
    <w:rsid w:val="00A14137"/>
    <w:rsid w:val="00AF12D7"/>
    <w:rsid w:val="00B00C3A"/>
    <w:rsid w:val="00B12C0F"/>
    <w:rsid w:val="00B303FA"/>
    <w:rsid w:val="00C51AC8"/>
    <w:rsid w:val="00C74285"/>
    <w:rsid w:val="00E16079"/>
    <w:rsid w:val="00E57404"/>
    <w:rsid w:val="00E778C2"/>
    <w:rsid w:val="00EB0369"/>
    <w:rsid w:val="00F01D53"/>
    <w:rsid w:val="00F66FEA"/>
    <w:rsid w:val="00FD0645"/>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8C2"/>
    <w:pPr>
      <w:spacing w:after="160" w:line="259" w:lineRule="auto"/>
    </w:pPr>
    <w:rPr>
      <w:lang w:eastAsia="en-US"/>
    </w:rPr>
  </w:style>
  <w:style w:type="paragraph" w:styleId="Heading1">
    <w:name w:val="heading 1"/>
    <w:basedOn w:val="Normal"/>
    <w:next w:val="Normal"/>
    <w:link w:val="Heading1Char"/>
    <w:uiPriority w:val="99"/>
    <w:qFormat/>
    <w:locked/>
    <w:rsid w:val="00E1607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7D41"/>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9"/>
    <w:qFormat/>
    <w:rsid w:val="00AF12D7"/>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9"/>
    <w:qFormat/>
    <w:rsid w:val="00AF12D7"/>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6A7D41"/>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locked/>
    <w:rsid w:val="00AF12D7"/>
    <w:rPr>
      <w:rFonts w:ascii="Calibri Light" w:hAnsi="Calibri Light" w:cs="Times New Roman"/>
      <w:color w:val="1F4D78"/>
      <w:sz w:val="24"/>
      <w:szCs w:val="24"/>
    </w:rPr>
  </w:style>
  <w:style w:type="character" w:customStyle="1" w:styleId="Heading4Char">
    <w:name w:val="Heading 4 Char"/>
    <w:basedOn w:val="DefaultParagraphFont"/>
    <w:link w:val="Heading4"/>
    <w:uiPriority w:val="99"/>
    <w:locked/>
    <w:rsid w:val="00AF12D7"/>
    <w:rPr>
      <w:rFonts w:ascii="Calibri Light" w:hAnsi="Calibri Light" w:cs="Times New Roman"/>
      <w:i/>
      <w:iCs/>
      <w:color w:val="2E74B5"/>
    </w:rPr>
  </w:style>
  <w:style w:type="paragraph" w:styleId="ListParagraph">
    <w:name w:val="List Paragraph"/>
    <w:basedOn w:val="Normal"/>
    <w:uiPriority w:val="99"/>
    <w:qFormat/>
    <w:rsid w:val="00AF12D7"/>
    <w:pPr>
      <w:ind w:left="720"/>
      <w:contextualSpacing/>
    </w:pPr>
  </w:style>
  <w:style w:type="character" w:styleId="Hyperlink">
    <w:name w:val="Hyperlink"/>
    <w:basedOn w:val="DefaultParagraphFont"/>
    <w:uiPriority w:val="99"/>
    <w:rsid w:val="00E16079"/>
    <w:rPr>
      <w:rFonts w:cs="Times New Roman"/>
      <w:color w:val="0000FF"/>
      <w:u w:val="single"/>
    </w:rPr>
  </w:style>
  <w:style w:type="paragraph" w:styleId="Footer">
    <w:name w:val="footer"/>
    <w:basedOn w:val="Normal"/>
    <w:link w:val="FooterChar"/>
    <w:uiPriority w:val="99"/>
    <w:rsid w:val="00E16079"/>
    <w:pPr>
      <w:tabs>
        <w:tab w:val="center" w:pos="4536"/>
        <w:tab w:val="right" w:pos="9072"/>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E16079"/>
    <w:rPr>
      <w:rFonts w:cs="Times New Roman"/>
    </w:rPr>
  </w:style>
  <w:style w:type="paragraph" w:styleId="TOC2">
    <w:name w:val="toc 2"/>
    <w:basedOn w:val="Normal"/>
    <w:next w:val="Normal"/>
    <w:autoRedefine/>
    <w:uiPriority w:val="99"/>
    <w:semiHidden/>
    <w:locked/>
    <w:rsid w:val="00E16079"/>
    <w:pPr>
      <w:ind w:left="220"/>
    </w:pPr>
  </w:style>
  <w:style w:type="paragraph" w:styleId="TOC1">
    <w:name w:val="toc 1"/>
    <w:basedOn w:val="Normal"/>
    <w:next w:val="Normal"/>
    <w:autoRedefine/>
    <w:uiPriority w:val="99"/>
    <w:semiHidden/>
    <w:locked/>
    <w:rsid w:val="00E16079"/>
  </w:style>
  <w:style w:type="paragraph" w:styleId="Title">
    <w:name w:val="Title"/>
    <w:basedOn w:val="Normal"/>
    <w:link w:val="TitleChar"/>
    <w:uiPriority w:val="99"/>
    <w:qFormat/>
    <w:locked/>
    <w:rsid w:val="00E1607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en-US"/>
    </w:rPr>
  </w:style>
  <w:style w:type="paragraph" w:styleId="BodyText">
    <w:name w:val="Body Text"/>
    <w:basedOn w:val="Normal"/>
    <w:link w:val="BodyTextChar"/>
    <w:uiPriority w:val="99"/>
    <w:rsid w:val="00E16079"/>
    <w:pPr>
      <w:spacing w:after="120"/>
    </w:pPr>
  </w:style>
  <w:style w:type="character" w:customStyle="1" w:styleId="BodyTextChar">
    <w:name w:val="Body Text Char"/>
    <w:basedOn w:val="DefaultParagraphFont"/>
    <w:link w:val="BodyText"/>
    <w:uiPriority w:val="99"/>
    <w:semiHidden/>
    <w:locked/>
    <w:rPr>
      <w:rFonts w:cs="Times New Roman"/>
      <w:lang w:eastAsia="en-US"/>
    </w:rPr>
  </w:style>
  <w:style w:type="paragraph" w:styleId="NormalWeb">
    <w:name w:val="Normal (Web)"/>
    <w:basedOn w:val="Normal"/>
    <w:uiPriority w:val="99"/>
    <w:rsid w:val="0005361B"/>
    <w:pPr>
      <w:spacing w:before="100" w:beforeAutospacing="1" w:after="100" w:afterAutospacing="1" w:line="240" w:lineRule="auto"/>
    </w:pPr>
    <w:rPr>
      <w:rFonts w:ascii="Times New Roman" w:hAnsi="Times New Roman"/>
      <w:sz w:val="24"/>
      <w:szCs w:val="24"/>
      <w:lang w:eastAsia="de-DE"/>
    </w:rPr>
  </w:style>
  <w:style w:type="paragraph" w:customStyle="1" w:styleId="toc-jump">
    <w:name w:val="toc-jump"/>
    <w:basedOn w:val="Normal"/>
    <w:uiPriority w:val="99"/>
    <w:rsid w:val="0005361B"/>
    <w:pPr>
      <w:spacing w:before="100" w:beforeAutospacing="1" w:after="100" w:afterAutospacing="1" w:line="240" w:lineRule="auto"/>
    </w:pPr>
    <w:rPr>
      <w:rFonts w:ascii="Times New Roman" w:hAnsi="Times New Roman"/>
      <w:sz w:val="24"/>
      <w:szCs w:val="24"/>
      <w:lang w:eastAsia="de-DE"/>
    </w:rPr>
  </w:style>
  <w:style w:type="character" w:styleId="Emphasis">
    <w:name w:val="Emphasis"/>
    <w:basedOn w:val="DefaultParagraphFont"/>
    <w:uiPriority w:val="99"/>
    <w:qFormat/>
    <w:locked/>
    <w:rsid w:val="0005361B"/>
    <w:rPr>
      <w:rFonts w:cs="Times New Roman"/>
      <w:i/>
      <w:iCs/>
    </w:rPr>
  </w:style>
</w:styles>
</file>

<file path=word/webSettings.xml><?xml version="1.0" encoding="utf-8"?>
<w:webSettings xmlns:r="http://schemas.openxmlformats.org/officeDocument/2006/relationships" xmlns:w="http://schemas.openxmlformats.org/wordprocessingml/2006/main">
  <w:divs>
    <w:div w:id="6648690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fier@intersignum.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e.support.wordpress.com/user-roles/"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en.support.wordpress.com/adding-user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e.support.wordpress.com/user-role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en.support.wordpress.com/follow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e.support.wordpress.com/user-roles/" TargetMode="External"/><Relationship Id="rId40" Type="http://schemas.openxmlformats.org/officeDocument/2006/relationships/hyperlink" Target="https://de.support.wordpress.com/user-role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webmaster@djg-berlin.d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19</Pages>
  <Words>1346</Words>
  <Characters>8486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Einführung in Webseite der DJG-Berlin mit Wordpress</dc:title>
  <dc:subject/>
  <dc:creator>kamo</dc:creator>
  <cp:keywords/>
  <dc:description/>
  <cp:lastModifiedBy>mmw</cp:lastModifiedBy>
  <cp:revision>2</cp:revision>
  <dcterms:created xsi:type="dcterms:W3CDTF">2016-11-15T09:38:00Z</dcterms:created>
  <dcterms:modified xsi:type="dcterms:W3CDTF">2016-11-15T09:38:00Z</dcterms:modified>
</cp:coreProperties>
</file>